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D3" w:rsidRDefault="00F23DD3" w:rsidP="00FA2D9B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3.9. </w:t>
      </w:r>
      <w:r w:rsidRPr="00FA2D9B">
        <w:rPr>
          <w:b/>
          <w:bCs/>
        </w:rPr>
        <w:t>Календарь праздников в ДОУ</w:t>
      </w:r>
    </w:p>
    <w:p w:rsidR="00F23DD3" w:rsidRPr="00FA2D9B" w:rsidRDefault="00F23DD3" w:rsidP="00FA2D9B">
      <w:pPr>
        <w:pStyle w:val="Default"/>
        <w:jc w:val="center"/>
      </w:pPr>
    </w:p>
    <w:p w:rsidR="00F23DD3" w:rsidRPr="00FA2D9B" w:rsidRDefault="00F23DD3" w:rsidP="00FA2D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A2D9B">
        <w:rPr>
          <w:rFonts w:ascii="Times New Roman" w:hAnsi="Times New Roman"/>
          <w:sz w:val="24"/>
          <w:szCs w:val="24"/>
        </w:rPr>
        <w:t>В течение учебного года в ДОУ планируются мероприятия в соответствии с календарными праздниками российского и международного значения. В соответствии с этим в работе используется перспективное планирование «Календарь праздников».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"/>
        <w:gridCol w:w="3096"/>
        <w:gridCol w:w="8169"/>
        <w:gridCol w:w="2082"/>
        <w:gridCol w:w="2283"/>
      </w:tblGrid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Краткая информационная справка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380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24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FA2D9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500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знаний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09"/>
              <w:tblOverlap w:val="never"/>
              <w:tblW w:w="7677" w:type="dxa"/>
              <w:tblLook w:val="0000"/>
            </w:tblPr>
            <w:tblGrid>
              <w:gridCol w:w="7677"/>
            </w:tblGrid>
            <w:tr w:rsidR="00F23DD3" w:rsidRPr="006B5249" w:rsidTr="005514A4">
              <w:trPr>
                <w:trHeight w:val="1260"/>
              </w:trPr>
              <w:tc>
                <w:tcPr>
                  <w:tcW w:w="0" w:type="auto"/>
                </w:tcPr>
                <w:p w:rsidR="00F23DD3" w:rsidRPr="006B5249" w:rsidRDefault="00F23DD3" w:rsidP="005978AE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1 сентября- настоящий праздник для миллионов россиян, которые садятся за парты в школах, средних или высших учебных заведениях. С 1984 года он официально учреждён как День знаний. Особенно радостно - с букетами цветов, первым звонком, торжественной линейкой - праздник отмечают в школах.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380" w:type="dxa"/>
          </w:tcPr>
          <w:p w:rsidR="00F23DD3" w:rsidRPr="006B5249" w:rsidRDefault="00F23DD3" w:rsidP="00FA2D9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555"/>
            </w:tblGrid>
            <w:tr w:rsidR="00F23DD3" w:rsidRPr="006B5249">
              <w:trPr>
                <w:trHeight w:val="455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Музыкальный </w:t>
                  </w:r>
                </w:p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руководитель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FA2D9B">
            <w:pPr>
              <w:pStyle w:val="Default"/>
            </w:pPr>
          </w:p>
          <w:tbl>
            <w:tblPr>
              <w:tblW w:w="2872" w:type="dxa"/>
              <w:tblLook w:val="0000"/>
            </w:tblPr>
            <w:tblGrid>
              <w:gridCol w:w="2872"/>
            </w:tblGrid>
            <w:tr w:rsidR="00F23DD3" w:rsidRPr="006B5249" w:rsidTr="003A3F46">
              <w:trPr>
                <w:trHeight w:val="324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Неделя безопасности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282"/>
              <w:tblOverlap w:val="never"/>
              <w:tblW w:w="7767" w:type="dxa"/>
              <w:tblLook w:val="0000"/>
            </w:tblPr>
            <w:tblGrid>
              <w:gridCol w:w="7767"/>
            </w:tblGrid>
            <w:tr w:rsidR="00F23DD3" w:rsidRPr="006B5249" w:rsidTr="005514A4">
              <w:trPr>
                <w:trHeight w:val="214"/>
              </w:trPr>
              <w:tc>
                <w:tcPr>
                  <w:tcW w:w="0" w:type="auto"/>
                </w:tcPr>
                <w:p w:rsidR="00F23DD3" w:rsidRPr="005514A4" w:rsidRDefault="00F23DD3" w:rsidP="005514A4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color w:val="111111"/>
                    </w:rPr>
                  </w:pPr>
                  <w:r>
                    <w:rPr>
                      <w:sz w:val="22"/>
                      <w:szCs w:val="22"/>
                    </w:rPr>
                    <w:t xml:space="preserve">«Дети и ПДД» </w:t>
                  </w:r>
                  <w:r w:rsidRPr="005514A4">
                    <w:rPr>
                      <w:color w:val="111111"/>
                    </w:rPr>
                    <w:t>Продолжать работу по ознакомлению с дорожными знаками и правилами</w:t>
                  </w:r>
                  <w:r w:rsidRPr="005514A4">
                    <w:rPr>
                      <w:rStyle w:val="apple-converted-space"/>
                      <w:color w:val="111111"/>
                    </w:rPr>
                    <w:t> </w:t>
                  </w:r>
                  <w:r w:rsidRPr="005514A4">
                    <w:rPr>
                      <w:rStyle w:val="Strong"/>
                      <w:color w:val="111111"/>
                      <w:bdr w:val="none" w:sz="0" w:space="0" w:color="auto" w:frame="1"/>
                    </w:rPr>
                    <w:t>безопасного движения на дороге</w:t>
                  </w:r>
                  <w:r w:rsidRPr="005514A4">
                    <w:rPr>
                      <w:color w:val="111111"/>
                    </w:rPr>
                    <w:t>. Продолжать знакомить с работой светофора; учить различать сигналы светофора и подчиняться им; различать и называть виды транспорта. Развивать интерес к машинам, правилам дорожного движения, знаниям о сигналах для машин и людей.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</w:p>
          <w:tbl>
            <w:tblPr>
              <w:tblW w:w="0" w:type="auto"/>
              <w:tblLook w:val="0000"/>
            </w:tblPr>
            <w:tblGrid>
              <w:gridCol w:w="1866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 w:rsidP="005514A4">
                  <w:pPr>
                    <w:pStyle w:val="Default"/>
                    <w:jc w:val="center"/>
                  </w:pPr>
                  <w:r w:rsidRPr="006B5249">
                    <w:t>2-я неделя сентября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F23DD3" w:rsidRPr="006B5249" w:rsidRDefault="00F23DD3" w:rsidP="00FA2D9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067"/>
            </w:tblGrid>
            <w:tr w:rsidR="00F23DD3" w:rsidRPr="006B5249">
              <w:trPr>
                <w:trHeight w:val="707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Инструктор по ФИЗО </w:t>
                  </w:r>
                </w:p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Воспитатели групп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FA2D9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161"/>
            </w:tblGrid>
            <w:tr w:rsidR="00F23DD3" w:rsidRPr="006B5249">
              <w:trPr>
                <w:trHeight w:val="959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</w:t>
                  </w:r>
                </w:p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воспитателя и всех </w:t>
                  </w:r>
                </w:p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дошкольных </w:t>
                  </w:r>
                </w:p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работников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24"/>
              <w:tblOverlap w:val="never"/>
              <w:tblW w:w="7707" w:type="dxa"/>
              <w:tblLook w:val="0000"/>
            </w:tblPr>
            <w:tblGrid>
              <w:gridCol w:w="7707"/>
            </w:tblGrid>
            <w:tr w:rsidR="00F23DD3" w:rsidRPr="006B5249" w:rsidTr="005514A4">
              <w:trPr>
                <w:trHeight w:val="1978"/>
              </w:trPr>
              <w:tc>
                <w:tcPr>
                  <w:tcW w:w="0" w:type="auto"/>
                </w:tcPr>
                <w:p w:rsidR="00F23DD3" w:rsidRPr="006B5249" w:rsidRDefault="00F23DD3" w:rsidP="00F532FE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27 сентября - новый общенациональный - День воспитателя и всех дошкольных работников. </w:t>
                  </w:r>
                </w:p>
                <w:p w:rsidR="00F23DD3" w:rsidRPr="006B5249" w:rsidRDefault="00F23DD3" w:rsidP="00F532FE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Дошкольные работники для маленьких детсадовцев от 2 месяцев до 7 лет - и учителя, и мамы. От того, как складывается общение и взаимодействие малышей с воспитателями, во многом зависит их последующие благополучие и успешность.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</w:p>
          <w:tbl>
            <w:tblPr>
              <w:tblW w:w="0" w:type="auto"/>
              <w:tblLook w:val="0000"/>
            </w:tblPr>
            <w:tblGrid>
              <w:gridCol w:w="1866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 w:rsidP="005514A4">
                  <w:pPr>
                    <w:pStyle w:val="Default"/>
                    <w:jc w:val="center"/>
                  </w:pPr>
                  <w:r w:rsidRPr="006B5249">
                    <w:t>4-я неделя сентября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F23DD3" w:rsidRPr="006B5249" w:rsidRDefault="00F23DD3" w:rsidP="00FA2D9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067"/>
            </w:tblGrid>
            <w:tr w:rsidR="00F23DD3" w:rsidRPr="006B5249">
              <w:trPr>
                <w:trHeight w:val="959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Музыкальный </w:t>
                  </w:r>
                </w:p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руководитель Воспитатели </w:t>
                  </w:r>
                </w:p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групп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24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пожилого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человека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принято отмечать повсеместно в первый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второго осеннего месяца - 1 октября: это торжество имеет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международный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статус. Кстати, дата выбрана неслучайно: бытует мнение, что старость - это золотое время, осень, как известно, тоже называют золотой порой, поэтому и было решено выделить старшему поколению специальный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6B5249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 самый разгар осеннего сезона.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Расширять представление о семье, укреплять связи между поколениями.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Воспитывать уважительное отношение к окружающим (к родным и близким, пожилым людям.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Воспитывать стремление радовать старших своими хорошими поступками.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1-я неделя октября</w:t>
            </w:r>
          </w:p>
        </w:tc>
        <w:tc>
          <w:tcPr>
            <w:tcW w:w="2380" w:type="dxa"/>
          </w:tcPr>
          <w:p w:rsidR="00F23DD3" w:rsidRPr="006B5249" w:rsidRDefault="00F23DD3" w:rsidP="00FA75EC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Старший воспитатель, Музыкальный </w:t>
            </w:r>
          </w:p>
          <w:p w:rsidR="00F23DD3" w:rsidRPr="006B5249" w:rsidRDefault="00F23DD3" w:rsidP="00FA75EC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руководитель </w:t>
            </w:r>
          </w:p>
          <w:p w:rsidR="00F23DD3" w:rsidRPr="006B5249" w:rsidRDefault="00F23DD3" w:rsidP="00FA75EC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Воспитатели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A71CAE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6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Всемирный день животных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39"/>
              <w:tblOverlap w:val="never"/>
              <w:tblW w:w="7517" w:type="dxa"/>
              <w:tblLook w:val="0000"/>
            </w:tblPr>
            <w:tblGrid>
              <w:gridCol w:w="7517"/>
            </w:tblGrid>
            <w:tr w:rsidR="00F23DD3" w:rsidRPr="006B5249" w:rsidTr="003A3F46">
              <w:trPr>
                <w:trHeight w:val="1392"/>
              </w:trPr>
              <w:tc>
                <w:tcPr>
                  <w:tcW w:w="0" w:type="auto"/>
                </w:tcPr>
                <w:p w:rsidR="00F23DD3" w:rsidRPr="006B5249" w:rsidRDefault="00F23DD3" w:rsidP="003A3F46">
                  <w:pPr>
                    <w:pStyle w:val="Default"/>
                  </w:pPr>
                  <w:r w:rsidRPr="006B5249">
                    <w:rPr>
                      <w:color w:val="333333"/>
                      <w:shd w:val="clear" w:color="auto" w:fill="FFFFFF"/>
                    </w:rPr>
                    <w:t>Международный день, призванный обратить внимание человечества на проблемы остальных обитателей планеты Земля. Эта дата отмечается ежегодно 4 октября. Фактически, является завуалированием Дня Святого Франциска.</w:t>
                  </w:r>
                  <w:r w:rsidRPr="006B5249">
                    <w:t xml:space="preserve"> В России он отмечается с 2000 г.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2-я неделя октября</w:t>
            </w:r>
          </w:p>
        </w:tc>
        <w:tc>
          <w:tcPr>
            <w:tcW w:w="2380" w:type="dxa"/>
          </w:tcPr>
          <w:p w:rsidR="00F23DD3" w:rsidRPr="006B5249" w:rsidRDefault="00F23DD3" w:rsidP="00A71CAE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Воспитатели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Осенние праздники и развлечения «Осенины»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c1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B5249">
              <w:rPr>
                <w:rStyle w:val="c2"/>
                <w:color w:val="000000"/>
              </w:rPr>
              <w:t>Приобщать к культуре и традициям через знакомство с народными праздниками.</w:t>
            </w:r>
          </w:p>
          <w:p w:rsidR="00F23DD3" w:rsidRPr="006B5249" w:rsidRDefault="00F23DD3" w:rsidP="006B524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B5249">
              <w:rPr>
                <w:rStyle w:val="c2"/>
                <w:color w:val="000000"/>
              </w:rPr>
              <w:t>Расширять и обогащать социально – нравственный и эмоциональный кругозор детей</w:t>
            </w:r>
          </w:p>
          <w:p w:rsidR="00F23DD3" w:rsidRPr="006B5249" w:rsidRDefault="00F23DD3" w:rsidP="006B524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B5249">
              <w:rPr>
                <w:rStyle w:val="c2"/>
                <w:color w:val="000000"/>
              </w:rPr>
              <w:t>Приобщать к историко-культурному наследию.</w:t>
            </w:r>
          </w:p>
          <w:p w:rsidR="00F23DD3" w:rsidRPr="006B5249" w:rsidRDefault="00F23DD3" w:rsidP="006B5249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B5249">
              <w:rPr>
                <w:rStyle w:val="c2"/>
                <w:color w:val="000000"/>
                <w:shd w:val="clear" w:color="auto" w:fill="FFFFFF"/>
              </w:rPr>
              <w:t>Доставить детям радостные переживания, связанные с русским народным праздником «Осенины».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2-я – 4-ю неделю октября</w:t>
            </w:r>
          </w:p>
        </w:tc>
        <w:tc>
          <w:tcPr>
            <w:tcW w:w="2380" w:type="dxa"/>
          </w:tcPr>
          <w:p w:rsidR="00F23DD3" w:rsidRPr="006B5249" w:rsidRDefault="00F23DD3" w:rsidP="009C67AB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Музыкальный </w:t>
            </w:r>
          </w:p>
          <w:p w:rsidR="00F23DD3" w:rsidRPr="006B5249" w:rsidRDefault="00F23DD3" w:rsidP="009C67AB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руководитель </w:t>
            </w:r>
          </w:p>
          <w:p w:rsidR="00F23DD3" w:rsidRPr="006B5249" w:rsidRDefault="00F23DD3" w:rsidP="009C67AB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Воспитатели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24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894EAE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280"/>
            </w:tblGrid>
            <w:tr w:rsidR="00F23DD3" w:rsidRPr="006B5249">
              <w:trPr>
                <w:trHeight w:val="707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</w:t>
                  </w:r>
                </w:p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народного </w:t>
                  </w:r>
                </w:p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единства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NormalWeb"/>
              <w:spacing w:line="240" w:lineRule="atLeast"/>
              <w:rPr>
                <w:color w:val="000000"/>
                <w:sz w:val="27"/>
                <w:szCs w:val="27"/>
              </w:rPr>
            </w:pPr>
            <w:r w:rsidRPr="006B5249">
              <w:rPr>
                <w:color w:val="000000"/>
              </w:rPr>
              <w:t>Показать многообразие народов проживающих в Российской Федерации, их сплоченность и взаимопроникаемость традиций.-</w:t>
            </w:r>
            <w:r w:rsidRPr="006B5249">
              <w:rPr>
                <w:rStyle w:val="apple-converted-space"/>
                <w:color w:val="000000"/>
              </w:rPr>
              <w:t> </w:t>
            </w:r>
            <w:r w:rsidRPr="006B5249">
              <w:rPr>
                <w:color w:val="000000"/>
              </w:rPr>
              <w:t>дать общее представление об истории возникновения праздника и событиях, связанных с 1612 г.;- расширить кругозор учащихся и умение анализировать общие и различные черты малых народов России;- развивать чувство гражданственности и патриотизма, любовь к Родине.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1-я -2-я неделя ноября</w:t>
            </w:r>
          </w:p>
        </w:tc>
        <w:tc>
          <w:tcPr>
            <w:tcW w:w="2380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  <w:p w:rsidR="00F23DD3" w:rsidRPr="006B5249" w:rsidRDefault="00F23DD3" w:rsidP="00FE37A5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Воспитатели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FE37A5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503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матери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F23DD3" w:rsidRPr="006B5249" w:rsidRDefault="00F23DD3" w:rsidP="00FE37A5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7953"/>
            </w:tblGrid>
            <w:tr w:rsidR="00F23DD3" w:rsidRPr="006B5249">
              <w:trPr>
                <w:trHeight w:val="1982"/>
              </w:trPr>
              <w:tc>
                <w:tcPr>
                  <w:tcW w:w="0" w:type="auto"/>
                </w:tcPr>
                <w:p w:rsidR="00F23DD3" w:rsidRPr="006B5249" w:rsidRDefault="00F23DD3" w:rsidP="008E78B7">
                  <w:pPr>
                    <w:pStyle w:val="Default"/>
                  </w:pPr>
                  <w:r w:rsidRPr="006B5249">
                    <w:rPr>
                      <w:shd w:val="clear" w:color="auto" w:fill="FFFFFF"/>
                    </w:rPr>
                    <w:t>День Матери – международный праздник в честь матерей. Такой праздник есть почти во всех странах мира. Он имеет разные традиции и разную историю становления, но несёт в себе одну общую идею: благодарность матери за жизнь, за все её старания ради блага своих детей и просто бескорыстную любовь.</w:t>
                  </w:r>
                  <w:r w:rsidRPr="006B5249">
                    <w:rPr>
                      <w:rStyle w:val="apple-converted-space"/>
                      <w:shd w:val="clear" w:color="auto" w:fill="FFFFFF"/>
                    </w:rPr>
                    <w:t> </w:t>
                  </w:r>
                  <w:r w:rsidRPr="006B5249">
                    <w:br/>
                  </w:r>
                  <w:r w:rsidRPr="006B5249">
                    <w:rPr>
                      <w:shd w:val="clear" w:color="auto" w:fill="FFFFFF"/>
                    </w:rPr>
                    <w:t>- познакомить воспитанников с истоками Международного праздника в честь матерей;</w:t>
                  </w:r>
                  <w:r w:rsidRPr="006B5249">
                    <w:br/>
                  </w:r>
                  <w:r w:rsidRPr="006B5249">
                    <w:rPr>
                      <w:shd w:val="clear" w:color="auto" w:fill="FFFFFF"/>
                    </w:rPr>
                    <w:t>- формировать высоконравственные личностные качества;</w:t>
                  </w:r>
                  <w:r w:rsidRPr="006B5249">
                    <w:br/>
                  </w:r>
                  <w:r w:rsidRPr="006B5249">
                    <w:rPr>
                      <w:shd w:val="clear" w:color="auto" w:fill="FFFFFF"/>
                    </w:rPr>
                    <w:t>- развивать артистические способности воспитанников;</w:t>
                  </w:r>
                  <w:r w:rsidRPr="006B5249">
                    <w:br/>
                  </w:r>
                  <w:r w:rsidRPr="006B5249">
                    <w:rPr>
                      <w:shd w:val="clear" w:color="auto" w:fill="FFFFFF"/>
                    </w:rPr>
                    <w:t>- учить быть заботливыми, добрыми, нежными, ласковыми по отношению к близким.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3-я-4-я неделя ноября</w:t>
            </w:r>
          </w:p>
        </w:tc>
        <w:tc>
          <w:tcPr>
            <w:tcW w:w="2380" w:type="dxa"/>
          </w:tcPr>
          <w:p w:rsidR="00F23DD3" w:rsidRPr="006B5249" w:rsidRDefault="00F23DD3" w:rsidP="00F32798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Музыкальный </w:t>
            </w:r>
          </w:p>
          <w:p w:rsidR="00F23DD3" w:rsidRPr="006B5249" w:rsidRDefault="00F23DD3" w:rsidP="00F32798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руководитель </w:t>
            </w:r>
          </w:p>
          <w:p w:rsidR="00F23DD3" w:rsidRPr="006B5249" w:rsidRDefault="00F23DD3" w:rsidP="00F32798">
            <w:pPr>
              <w:pStyle w:val="Default"/>
              <w:rPr>
                <w:sz w:val="22"/>
                <w:szCs w:val="22"/>
              </w:rPr>
            </w:pPr>
            <w:r w:rsidRPr="006B5249">
              <w:rPr>
                <w:sz w:val="22"/>
                <w:szCs w:val="22"/>
              </w:rPr>
              <w:t xml:space="preserve">Воспитатели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5249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8E78B7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6"/>
            </w:tblGrid>
            <w:tr w:rsidR="00F23DD3" w:rsidRPr="006B5249">
              <w:trPr>
                <w:trHeight w:val="462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Международный день инвалидов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F23DD3" w:rsidRPr="006B5249" w:rsidRDefault="00F23DD3" w:rsidP="008E78B7">
            <w:pPr>
              <w:pStyle w:val="Default"/>
            </w:pPr>
          </w:p>
          <w:tbl>
            <w:tblPr>
              <w:tblW w:w="7752" w:type="dxa"/>
              <w:tblLook w:val="0000"/>
            </w:tblPr>
            <w:tblGrid>
              <w:gridCol w:w="7752"/>
            </w:tblGrid>
            <w:tr w:rsidR="00F23DD3" w:rsidRPr="006B5249" w:rsidTr="005514A4">
              <w:trPr>
                <w:trHeight w:val="1819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Слово «инвалид» с латинского языка переводится как «бессильный». «Бессильность» инвалидов весьма относительна. Многие из них сильнее духом большинства здоровых людей, что подтверждают и проводимые специально для людей с инвалидностью паралимпийские игры. Международный день инвалидов, учреждённый ООН в 1992 году, направлен на привлечение внимания мирового сообщества к проблемам инвалидов, на защиту их прав и благополучия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</w:p>
          <w:tbl>
            <w:tblPr>
              <w:tblW w:w="0" w:type="auto"/>
              <w:tblLook w:val="0000"/>
            </w:tblPr>
            <w:tblGrid>
              <w:gridCol w:w="1866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 w:rsidP="00400463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>1-я неделя декабря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F23DD3" w:rsidRPr="006B5249" w:rsidRDefault="00F23DD3" w:rsidP="008E78B7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421"/>
            </w:tblGrid>
            <w:tr w:rsidR="00F23DD3" w:rsidRPr="006B5249">
              <w:trPr>
                <w:trHeight w:val="452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Воспитатели </w:t>
                  </w:r>
                </w:p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групп </w:t>
                  </w:r>
                </w:p>
              </w:tc>
            </w:tr>
          </w:tbl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9522D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313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Новый год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39"/>
              <w:tblOverlap w:val="never"/>
              <w:tblW w:w="7752" w:type="dxa"/>
              <w:tblLook w:val="0000"/>
            </w:tblPr>
            <w:tblGrid>
              <w:gridCol w:w="7752"/>
            </w:tblGrid>
            <w:tr w:rsidR="00F23DD3" w:rsidRPr="006B5249" w:rsidTr="005514A4">
              <w:trPr>
                <w:trHeight w:val="1322"/>
              </w:trPr>
              <w:tc>
                <w:tcPr>
                  <w:tcW w:w="0" w:type="auto"/>
                </w:tcPr>
                <w:p w:rsidR="00F23DD3" w:rsidRPr="006B5249" w:rsidRDefault="00F23DD3" w:rsidP="00260404">
                  <w:pPr>
                    <w:pStyle w:val="Default"/>
                  </w:pPr>
                  <w:r w:rsidRPr="006B5249">
                    <w:t>Это самый весёлый и желанный праздник на Земле! В России указ о праздновании Нового года 1 января был подписан Петром I. Так, летоисчисление «от Сотворения мира» сменилось летоисчислением «от Рождества Христова». Непременными приметами российского Нового года являются украшенные расписными игрушками и гирляндами ёлки, запах мандаринов, новогодние детские утренники с Дедом Морозом и Снегурочкой, сладкие подарки и, конечно, каникулы. Дети, и взрослые загадывают самые заветные желания под бой кремлевских курантов и верят в чудо.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3-я-4-я неделя ноября</w:t>
            </w:r>
          </w:p>
        </w:tc>
        <w:tc>
          <w:tcPr>
            <w:tcW w:w="2380" w:type="dxa"/>
          </w:tcPr>
          <w:p w:rsidR="00F23DD3" w:rsidRPr="006B5249" w:rsidRDefault="00F23DD3" w:rsidP="007C03D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555"/>
            </w:tblGrid>
            <w:tr w:rsidR="00F23DD3" w:rsidRPr="006B5249">
              <w:trPr>
                <w:trHeight w:val="452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Музыкальный </w:t>
                  </w:r>
                </w:p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руководитель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  <w:rPr>
                <w:b/>
              </w:rPr>
            </w:pPr>
            <w:r w:rsidRPr="006B5249">
              <w:rPr>
                <w:b/>
              </w:rPr>
              <w:t>ЯНВАРЬ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  <w:r w:rsidRPr="006B5249">
              <w:t>Развлечение «Прощание с ёлкой»</w:t>
            </w:r>
          </w:p>
        </w:tc>
        <w:tc>
          <w:tcPr>
            <w:tcW w:w="7968" w:type="dxa"/>
          </w:tcPr>
          <w:p w:rsidR="00F23DD3" w:rsidRPr="006B5249" w:rsidRDefault="00F23DD3" w:rsidP="00BE6304">
            <w:pPr>
              <w:pStyle w:val="Default"/>
              <w:rPr>
                <w:i/>
                <w:color w:val="111111"/>
                <w:shd w:val="clear" w:color="auto" w:fill="FFFFFF"/>
              </w:rPr>
            </w:pPr>
            <w:r w:rsidRPr="006B5249">
              <w:rPr>
                <w:i/>
                <w:color w:val="111111"/>
                <w:shd w:val="clear" w:color="auto" w:fill="FFFFFF"/>
              </w:rPr>
              <w:t>Вот и пролетели новогодние праздники и зимние каникулы, пришла пора отпускать нашу зеленую гостью</w:t>
            </w:r>
            <w:r w:rsidRPr="006B5249">
              <w:rPr>
                <w:rStyle w:val="apple-converted-space"/>
                <w:i/>
                <w:color w:val="111111"/>
                <w:shd w:val="clear" w:color="auto" w:fill="FFFFFF"/>
              </w:rPr>
              <w:t> </w:t>
            </w:r>
            <w:r w:rsidRPr="006B5249">
              <w:rPr>
                <w:rStyle w:val="Strong"/>
                <w:i/>
                <w:color w:val="111111"/>
                <w:bdr w:val="none" w:sz="0" w:space="0" w:color="auto" w:frame="1"/>
                <w:shd w:val="clear" w:color="auto" w:fill="FFFFFF"/>
              </w:rPr>
              <w:t>елочку в лес</w:t>
            </w:r>
            <w:r w:rsidRPr="006B5249">
              <w:rPr>
                <w:i/>
                <w:color w:val="111111"/>
                <w:shd w:val="clear" w:color="auto" w:fill="FFFFFF"/>
              </w:rPr>
              <w:t>.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rPr>
                <w:color w:val="111111"/>
                <w:shd w:val="clear" w:color="auto" w:fill="FFFFFF"/>
              </w:rPr>
              <w:t>Продолжать приобщать детей к праздничной культуре. Воспитывать желание принимать участие в праздниках. Формировать</w:t>
            </w:r>
            <w:r w:rsidRPr="006B5249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  <w:shd w:val="clear" w:color="auto" w:fill="FFFFFF"/>
              </w:rPr>
              <w:t>представление</w:t>
            </w:r>
            <w:r w:rsidRPr="006B5249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6B5249">
              <w:rPr>
                <w:color w:val="111111"/>
                <w:shd w:val="clear" w:color="auto" w:fill="FFFFFF"/>
              </w:rPr>
              <w:t>о нетрадиционном празднике, "</w:t>
            </w:r>
            <w:r w:rsidRPr="006B5249">
              <w:rPr>
                <w:rStyle w:val="Strong"/>
                <w:color w:val="111111"/>
                <w:bdr w:val="none" w:sz="0" w:space="0" w:color="auto" w:frame="1"/>
                <w:shd w:val="clear" w:color="auto" w:fill="FFFFFF"/>
              </w:rPr>
              <w:t>Прощание с новогодней ёлкой</w:t>
            </w:r>
            <w:r w:rsidRPr="006B5249">
              <w:rPr>
                <w:color w:val="111111"/>
                <w:shd w:val="clear" w:color="auto" w:fill="FFFFFF"/>
              </w:rPr>
              <w:t>", вызвать у детей чувство радости, сплоченности. Воспитывать желание участвовать в играх.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t>3-я неделя января</w:t>
            </w:r>
          </w:p>
        </w:tc>
        <w:tc>
          <w:tcPr>
            <w:tcW w:w="2380" w:type="dxa"/>
          </w:tcPr>
          <w:p w:rsidR="00F23DD3" w:rsidRPr="006B5249" w:rsidRDefault="00F23DD3" w:rsidP="00BE6304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  <w:r w:rsidRPr="006B5249">
              <w:t>Музыкальная гостиная «И вот она – пришла красавица Зима»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6B5249">
              <w:rPr>
                <w:i/>
                <w:color w:val="000000"/>
                <w:shd w:val="clear" w:color="auto" w:fill="FFFFFF"/>
              </w:rPr>
              <w:t>Зимой природа совершенно не такая как весной, осенью и летом. Все становится белым, чистым, светлым, все изменяется, как в сказке. На темную землю зима набросила алмазное покрывало, а на деревьях повесила серебряную бахрому. Реки покрыла льдом, построила мосты ледяные. Сегодня наш праздник посвящен русской зиме.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6B5249">
              <w:rPr>
                <w:i/>
                <w:color w:val="111111"/>
              </w:rPr>
              <w:t>Показать детям привлекательность</w:t>
            </w:r>
            <w:r w:rsidRPr="006B5249">
              <w:rPr>
                <w:rStyle w:val="apple-converted-space"/>
                <w:i/>
                <w:color w:val="111111"/>
              </w:rPr>
              <w:t> </w:t>
            </w:r>
            <w:r w:rsidRPr="006B5249">
              <w:rPr>
                <w:rStyle w:val="Strong"/>
                <w:i/>
                <w:color w:val="111111"/>
                <w:bdr w:val="none" w:sz="0" w:space="0" w:color="auto" w:frame="1"/>
              </w:rPr>
              <w:t>зимних месяце года</w:t>
            </w:r>
            <w:r w:rsidRPr="006B5249">
              <w:rPr>
                <w:i/>
                <w:color w:val="111111"/>
              </w:rPr>
              <w:t>; развивать интерес к</w:t>
            </w:r>
            <w:r w:rsidRPr="006B5249">
              <w:rPr>
                <w:rStyle w:val="apple-converted-space"/>
                <w:i/>
                <w:color w:val="111111"/>
              </w:rPr>
              <w:t> </w:t>
            </w:r>
            <w:r w:rsidRPr="006B5249">
              <w:rPr>
                <w:rStyle w:val="Strong"/>
                <w:i/>
                <w:color w:val="111111"/>
                <w:bdr w:val="none" w:sz="0" w:space="0" w:color="auto" w:frame="1"/>
              </w:rPr>
              <w:t>зимним видам спорта</w:t>
            </w:r>
            <w:r w:rsidRPr="006B5249">
              <w:rPr>
                <w:rStyle w:val="apple-converted-space"/>
                <w:i/>
                <w:color w:val="111111"/>
              </w:rPr>
              <w:t> </w:t>
            </w:r>
            <w:r w:rsidRPr="006B5249">
              <w:rPr>
                <w:i/>
                <w:color w:val="111111"/>
              </w:rPr>
              <w:t>посредством эстафет и конкурсов.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6B5249">
              <w:rPr>
                <w:color w:val="111111"/>
              </w:rPr>
              <w:t>• Закрепить знания и навыки, полученные на занятиях по физической культуре.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6B5249">
              <w:rPr>
                <w:color w:val="111111"/>
              </w:rPr>
              <w:t>• Развивать быстроту двигательной реакции.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6B5249">
              <w:rPr>
                <w:color w:val="111111"/>
              </w:rPr>
              <w:t>• Развивать у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детей внимание</w:t>
            </w:r>
            <w:r w:rsidRPr="006B5249">
              <w:rPr>
                <w:color w:val="111111"/>
              </w:rPr>
              <w:t>, умение согласованно действовать в коллективе, смелость, чувство уверенности в себе.</w:t>
            </w:r>
          </w:p>
          <w:p w:rsidR="00F23DD3" w:rsidRPr="006B5249" w:rsidRDefault="00F23DD3" w:rsidP="006B5249">
            <w:pPr>
              <w:spacing w:after="0" w:line="240" w:lineRule="auto"/>
              <w:rPr>
                <w:lang w:val="en-US"/>
              </w:rPr>
            </w:pPr>
            <w:r w:rsidRPr="006B5249">
              <w:rPr>
                <w:rFonts w:ascii="Times New Roman" w:hAnsi="Times New Roman"/>
                <w:color w:val="111111"/>
                <w:sz w:val="24"/>
                <w:szCs w:val="24"/>
              </w:rPr>
              <w:t>• Достижение положительно-эмоционального настроя.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t>4-я неделя января</w:t>
            </w:r>
          </w:p>
        </w:tc>
        <w:tc>
          <w:tcPr>
            <w:tcW w:w="2380" w:type="dxa"/>
          </w:tcPr>
          <w:p w:rsidR="00F23DD3" w:rsidRPr="006B5249" w:rsidRDefault="00F23DD3" w:rsidP="00BE6304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rPr>
                <w:b/>
              </w:rPr>
              <w:t>ФЕВРАЛЬ</w:t>
            </w:r>
          </w:p>
        </w:tc>
      </w:tr>
      <w:tr w:rsidR="00F23DD3" w:rsidRPr="006B5249" w:rsidTr="006B5249">
        <w:trPr>
          <w:trHeight w:val="985"/>
        </w:trPr>
        <w:tc>
          <w:tcPr>
            <w:tcW w:w="3099" w:type="dxa"/>
            <w:gridSpan w:val="2"/>
          </w:tcPr>
          <w:p w:rsidR="00F23DD3" w:rsidRPr="006B5249" w:rsidRDefault="00F23DD3" w:rsidP="00B73AFF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6"/>
            </w:tblGrid>
            <w:tr w:rsidR="00F23DD3" w:rsidRPr="006B5249">
              <w:trPr>
                <w:trHeight w:val="462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>Международный день родного языка, в память Муса Джалиля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97"/>
              <w:tblOverlap w:val="never"/>
              <w:tblW w:w="0" w:type="auto"/>
              <w:tblLook w:val="0000"/>
            </w:tblPr>
            <w:tblGrid>
              <w:gridCol w:w="6946"/>
            </w:tblGrid>
            <w:tr w:rsidR="00F23DD3" w:rsidRPr="006B5249" w:rsidTr="00FC5581">
              <w:trPr>
                <w:trHeight w:val="959"/>
              </w:trPr>
              <w:tc>
                <w:tcPr>
                  <w:tcW w:w="0" w:type="auto"/>
                </w:tcPr>
                <w:p w:rsidR="00F23DD3" w:rsidRPr="006B5249" w:rsidRDefault="00F23DD3" w:rsidP="00BE6304">
                  <w:pPr>
                    <w:pStyle w:val="Default"/>
                  </w:pPr>
                  <w:r w:rsidRPr="006B5249">
                    <w:rPr>
                      <w:sz w:val="22"/>
                      <w:szCs w:val="22"/>
                    </w:rPr>
                    <w:t xml:space="preserve">В России родными языками являются русский, </w:t>
                  </w:r>
                </w:p>
                <w:tbl>
                  <w:tblPr>
                    <w:tblW w:w="6730" w:type="dxa"/>
                    <w:tblLook w:val="0000"/>
                  </w:tblPr>
                  <w:tblGrid>
                    <w:gridCol w:w="6730"/>
                  </w:tblGrid>
                  <w:tr w:rsidR="00F23DD3" w:rsidRPr="006B5249" w:rsidTr="00FC5581">
                    <w:trPr>
                      <w:trHeight w:val="1265"/>
                    </w:trPr>
                    <w:tc>
                      <w:tcPr>
                        <w:tcW w:w="0" w:type="auto"/>
                      </w:tcPr>
                      <w:p w:rsidR="00F23DD3" w:rsidRPr="006B5249" w:rsidRDefault="00F23DD3" w:rsidP="00BE6304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 w:rsidRPr="006B5249">
                          <w:rPr>
                            <w:sz w:val="22"/>
                            <w:szCs w:val="22"/>
                          </w:rPr>
                          <w:t xml:space="preserve">татарский, марийский, башкирский, чувашский, алтайский, якутский...- всего более 100 языков, которые необходимо беречь и поддерживать. Международный день родного языка, провозглашённый ЮНЕСКО официальным праздником в феврале 2000 года, призван содействовать языковому и культурному разнообразию мира </w:t>
                        </w:r>
                      </w:p>
                      <w:p w:rsidR="00F23DD3" w:rsidRPr="006B5249" w:rsidRDefault="00F23DD3" w:rsidP="00BE6304">
                        <w:pPr>
                          <w:pStyle w:val="Default"/>
                          <w:rPr>
                            <w:color w:val="111111"/>
                            <w:shd w:val="clear" w:color="auto" w:fill="FFFFFF"/>
                          </w:rPr>
                        </w:pPr>
                        <w:r w:rsidRPr="006B5249">
                          <w:rPr>
                            <w:color w:val="111111"/>
                            <w:shd w:val="clear" w:color="auto" w:fill="FFFFFF"/>
                          </w:rPr>
                          <w:t>Развивать навыки выразительного чтения, обогащать словарный запас, развивать навыки публичного выступления, умения работать с Интернет-ресурсами;</w:t>
                        </w:r>
                      </w:p>
                      <w:p w:rsidR="00F23DD3" w:rsidRPr="006B5249" w:rsidRDefault="00F23DD3" w:rsidP="00BE6304">
                        <w:pPr>
                          <w:pStyle w:val="Default"/>
                        </w:pPr>
                      </w:p>
                      <w:p w:rsidR="00F23DD3" w:rsidRPr="006B5249" w:rsidRDefault="00F23DD3" w:rsidP="00BE6304">
                        <w:pPr>
                          <w:pStyle w:val="Default"/>
                        </w:pPr>
                      </w:p>
                    </w:tc>
                  </w:tr>
                </w:tbl>
                <w:p w:rsidR="00F23DD3" w:rsidRPr="006B5249" w:rsidRDefault="00F23DD3" w:rsidP="00BE6304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t>1-я -2-я неделя февраля</w:t>
            </w:r>
          </w:p>
        </w:tc>
        <w:tc>
          <w:tcPr>
            <w:tcW w:w="2380" w:type="dxa"/>
          </w:tcPr>
          <w:p w:rsidR="00F23DD3" w:rsidRPr="006B5249" w:rsidRDefault="00F23DD3" w:rsidP="00FC5581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FC5581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6B5249">
            <w:pPr>
              <w:spacing w:after="0" w:line="240" w:lineRule="auto"/>
              <w:rPr>
                <w:sz w:val="24"/>
                <w:szCs w:val="24"/>
              </w:rPr>
            </w:pPr>
            <w:r w:rsidRPr="006B5249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День защитника Отечества 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Российской армии. Рассказывать о трудной, но почетной обя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занности защищать Родину, охранять ее спокойс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твие и безопасность; о том, как в годы войн храб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 сражались и защищали нашу страну от врагов прадеды,деды,отцы.</w:t>
            </w:r>
          </w:p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в духе патриотизма, любви к Родине.</w:t>
            </w:r>
          </w:p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Знакомить с разными родами войск (пехота, морские, воздушные, танковые войска), бое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вой техникой.</w:t>
            </w:r>
          </w:p>
          <w:p w:rsidR="00F23DD3" w:rsidRPr="006B5249" w:rsidRDefault="00F23DD3" w:rsidP="006B5249">
            <w:pPr>
              <w:spacing w:after="0" w:line="240" w:lineRule="auto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Расширять гендерные представления, форми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ровать у мальчиков стремление быть сильными, смелыми, стать защитниками Родины; воспиты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вать у девочек уважение к мальчикам как буду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щим защитникам Родины.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t>2-ая-3-я неделя февраля</w:t>
            </w:r>
          </w:p>
        </w:tc>
        <w:tc>
          <w:tcPr>
            <w:tcW w:w="2380" w:type="dxa"/>
          </w:tcPr>
          <w:p w:rsidR="00F23DD3" w:rsidRPr="006B5249" w:rsidRDefault="00F23DD3" w:rsidP="00400463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Инструктор по ФИЗО</w:t>
            </w:r>
          </w:p>
          <w:p w:rsidR="00F23DD3" w:rsidRPr="006B5249" w:rsidRDefault="00F23DD3" w:rsidP="00400463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400463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6B5249">
            <w:pPr>
              <w:spacing w:after="0" w:line="240" w:lineRule="auto"/>
              <w:rPr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Развлечение «Широкая Масленица»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Такие весёлые игры и обряды бывают всего один раз в год! Стоит нам лишь немного постараться, и празднование Масленицы с ребятами останется для них одним из самых ярких и радостных впечатлений детства, о котором они будут с теплотой вспоминать спустя много лет, будучи уже взрослыми и самостоятельными людьми.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Дать, первоначальные представления о русском народном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празднике</w:t>
            </w:r>
            <w:r w:rsidRPr="006B5249">
              <w:rPr>
                <w:rStyle w:val="apple-converted-space"/>
                <w:rFonts w:ascii="Times New Roman" w:hAnsi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6B5249">
              <w:rPr>
                <w:rStyle w:val="Strong"/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Масленица</w:t>
            </w:r>
            <w:r w:rsidRPr="006B5249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с характерными для него обрядами.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коммуникативные навыки, формировать умение помогать друг другу, общаться друг с другом. 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t>4-ая неделя февраля – 1-ая неделя марта</w:t>
            </w:r>
          </w:p>
        </w:tc>
        <w:tc>
          <w:tcPr>
            <w:tcW w:w="2380" w:type="dxa"/>
          </w:tcPr>
          <w:p w:rsidR="00F23DD3" w:rsidRPr="006B5249" w:rsidRDefault="00F23DD3" w:rsidP="00400463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400463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400463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  <w:rPr>
                <w:b/>
              </w:rPr>
            </w:pPr>
            <w:r w:rsidRPr="006B5249">
              <w:rPr>
                <w:b/>
              </w:rPr>
              <w:t>МАРТ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6B5249">
            <w:pPr>
              <w:widowControl w:val="0"/>
              <w:spacing w:after="0" w:line="206" w:lineRule="exact"/>
              <w:ind w:left="60"/>
              <w:rPr>
                <w:sz w:val="24"/>
                <w:szCs w:val="24"/>
              </w:rPr>
            </w:pPr>
            <w:r w:rsidRPr="006B5249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  <w:p w:rsidR="00F23DD3" w:rsidRPr="006B5249" w:rsidRDefault="00F23DD3" w:rsidP="006B524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widowControl w:val="0"/>
              <w:spacing w:after="0" w:line="206" w:lineRule="exact"/>
              <w:rPr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Организовывать все виды детской деятель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ности (игровой, коммуникативной, трудо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телям.</w:t>
            </w:r>
          </w:p>
          <w:p w:rsidR="00F23DD3" w:rsidRPr="006B5249" w:rsidRDefault="00F23DD3" w:rsidP="006B5249">
            <w:pPr>
              <w:widowControl w:val="0"/>
              <w:spacing w:after="0" w:line="206" w:lineRule="exact"/>
              <w:rPr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Расширять гендерные представления, воспи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тывать у мальчиков представления о том, что мужчины должны внимательно и уважительно относиться к женщинам.</w:t>
            </w:r>
          </w:p>
          <w:p w:rsidR="00F23DD3" w:rsidRPr="006B5249" w:rsidRDefault="00F23DD3" w:rsidP="006B5249">
            <w:pPr>
              <w:widowControl w:val="0"/>
              <w:spacing w:after="0" w:line="206" w:lineRule="exact"/>
              <w:rPr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Привлекать детей к изготовлению подарков маме, бабушке, воспитателям.</w:t>
            </w:r>
          </w:p>
          <w:p w:rsidR="00F23DD3" w:rsidRPr="006B5249" w:rsidRDefault="00F23DD3" w:rsidP="006B5249">
            <w:pPr>
              <w:spacing w:after="0" w:line="240" w:lineRule="auto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бережное и чуткое отношение к самым близким людям, формировать потреб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радовать близких добрыми делами.</w:t>
            </w:r>
          </w:p>
        </w:tc>
        <w:tc>
          <w:tcPr>
            <w:tcW w:w="2189" w:type="dxa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t>1-ая неделя марта</w:t>
            </w:r>
          </w:p>
        </w:tc>
        <w:tc>
          <w:tcPr>
            <w:tcW w:w="2380" w:type="dxa"/>
          </w:tcPr>
          <w:p w:rsidR="00F23DD3" w:rsidRPr="006B5249" w:rsidRDefault="00F23DD3" w:rsidP="00400463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400463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400463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trHeight w:val="2158"/>
        </w:trPr>
        <w:tc>
          <w:tcPr>
            <w:tcW w:w="3099" w:type="dxa"/>
            <w:gridSpan w:val="2"/>
          </w:tcPr>
          <w:p w:rsidR="00F23DD3" w:rsidRPr="006B5249" w:rsidRDefault="00F23DD3" w:rsidP="006C4673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6"/>
            </w:tblGrid>
            <w:tr w:rsidR="00F23DD3" w:rsidRPr="006B5249">
              <w:trPr>
                <w:trHeight w:val="717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Всемирный день Земли и Всемирный день водных ресурсов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82"/>
              <w:tblOverlap w:val="never"/>
              <w:tblW w:w="7953" w:type="dxa"/>
              <w:tblLook w:val="0000"/>
            </w:tblPr>
            <w:tblGrid>
              <w:gridCol w:w="7953"/>
            </w:tblGrid>
            <w:tr w:rsidR="00F23DD3" w:rsidRPr="006B5249" w:rsidTr="005514A4">
              <w:trPr>
                <w:trHeight w:val="462"/>
              </w:trPr>
              <w:tc>
                <w:tcPr>
                  <w:tcW w:w="0" w:type="auto"/>
                </w:tcPr>
                <w:p w:rsidR="00F23DD3" w:rsidRPr="006B5249" w:rsidRDefault="00F23DD3" w:rsidP="00BE630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21 марта с наступлением астрономической весны отмечается Всемирный день Земли, посвящённый «мирным и радостным Дням Земли» По традиции в этот день в разных странах звучит Колокол Мира. </w:t>
                  </w:r>
                </w:p>
                <w:p w:rsidR="00F23DD3" w:rsidRPr="006B5249" w:rsidRDefault="00F23DD3" w:rsidP="00BE630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>22 апреля - Международный день Земли. Его главный смысл - защита Матери-Земли от экологических катастроф и опасностей, связанных с хозяйственной деятельностью современных людей. 22 марта -Всемирный день водных ресурсов. Задача человечества в целом и каждого человека в отдельности - всеми возможными способами беречь пресную воду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6C4673">
            <w:pPr>
              <w:pStyle w:val="Default"/>
            </w:pPr>
            <w:r w:rsidRPr="006B5249">
              <w:t>2-ая-3-я неделя марта</w:t>
            </w:r>
          </w:p>
        </w:tc>
        <w:tc>
          <w:tcPr>
            <w:tcW w:w="2380" w:type="dxa"/>
          </w:tcPr>
          <w:p w:rsidR="00F23DD3" w:rsidRPr="006B5249" w:rsidRDefault="00F23DD3" w:rsidP="006C4673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6C4673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8E78B7">
            <w:pPr>
              <w:pStyle w:val="Default"/>
            </w:pPr>
            <w:r w:rsidRPr="006B5249">
              <w:rPr>
                <w:lang w:eastAsia="ru-RU"/>
              </w:rPr>
              <w:t xml:space="preserve">Фольклорный праздник </w:t>
            </w:r>
            <w:r w:rsidRPr="006B5249">
              <w:rPr>
                <w:iCs/>
                <w:lang w:eastAsia="ru-RU"/>
              </w:rPr>
              <w:t>Народная культура и традиции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widowControl w:val="0"/>
              <w:spacing w:after="0" w:line="206" w:lineRule="exact"/>
              <w:ind w:left="60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Знакомить с народными традициями и обычаями. Расширять представления об искусстве, тра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дициях и обычаях народов России. Продолжать знакомить детей с народными песнями, плясками.</w:t>
            </w:r>
          </w:p>
          <w:p w:rsidR="00F23DD3" w:rsidRPr="006B5249" w:rsidRDefault="00F23DD3" w:rsidP="006C4673">
            <w:pPr>
              <w:pStyle w:val="Default"/>
            </w:pPr>
            <w:r w:rsidRPr="006B5249">
              <w:rPr>
                <w:lang w:eastAsia="ru-RU"/>
              </w:rPr>
              <w:t>Расширять представления о разнообразии народного искусства, художественных про</w:t>
            </w:r>
            <w:r w:rsidRPr="006B5249">
              <w:rPr>
                <w:lang w:eastAsia="ru-RU"/>
              </w:rPr>
              <w:softHyphen/>
              <w:t>мыслов (различные виды материалов, разные регионы нашей страны и мира). Воспитывать интерес к искусству родного края; любовь и бережное отношение к произведениям искус</w:t>
            </w:r>
            <w:r w:rsidRPr="006B5249">
              <w:rPr>
                <w:lang w:eastAsia="ru-RU"/>
              </w:rPr>
              <w:softHyphen/>
              <w:t>ства.</w:t>
            </w:r>
          </w:p>
        </w:tc>
        <w:tc>
          <w:tcPr>
            <w:tcW w:w="2189" w:type="dxa"/>
          </w:tcPr>
          <w:p w:rsidR="00F23DD3" w:rsidRPr="006B5249" w:rsidRDefault="00F23DD3" w:rsidP="00851612">
            <w:pPr>
              <w:pStyle w:val="Default"/>
            </w:pPr>
            <w:r w:rsidRPr="006B5249">
              <w:t>3-я-4-я неделя марта</w:t>
            </w:r>
          </w:p>
        </w:tc>
        <w:tc>
          <w:tcPr>
            <w:tcW w:w="2380" w:type="dxa"/>
          </w:tcPr>
          <w:p w:rsidR="00F23DD3" w:rsidRPr="006B5249" w:rsidRDefault="00F23DD3" w:rsidP="00851612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851612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851612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  <w:rPr>
                <w:b/>
              </w:rPr>
            </w:pPr>
            <w:r w:rsidRPr="006B5249">
              <w:rPr>
                <w:b/>
              </w:rPr>
              <w:t>АПРЕЛЬ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  <w:r w:rsidRPr="006B5249">
              <w:rPr>
                <w:lang w:eastAsia="ru-RU"/>
              </w:rPr>
              <w:t>Праздник «Весна-красна». День Земли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у детей обобщенные представ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ления о весне, приспособленности растений и животных к изменениям в природе.</w:t>
            </w:r>
          </w:p>
          <w:p w:rsidR="00F23DD3" w:rsidRPr="006B5249" w:rsidRDefault="00F23DD3" w:rsidP="00BE6304">
            <w:pPr>
              <w:pStyle w:val="Default"/>
              <w:rPr>
                <w:lang w:eastAsia="ru-RU"/>
              </w:rPr>
            </w:pPr>
            <w:r w:rsidRPr="006B5249">
              <w:rPr>
                <w:lang w:eastAsia="ru-RU"/>
              </w:rPr>
              <w:t>Расширять знания о характерных признаках весны; о прилете птиц; о связи между явлени</w:t>
            </w:r>
            <w:r w:rsidRPr="006B5249">
              <w:rPr>
                <w:lang w:eastAsia="ru-RU"/>
              </w:rPr>
              <w:softHyphen/>
              <w:t>ями живой и неживой природы и сезонными видами труда; о весенних изменениях в при</w:t>
            </w:r>
            <w:r w:rsidRPr="006B5249">
              <w:rPr>
                <w:lang w:eastAsia="ru-RU"/>
              </w:rPr>
              <w:softHyphen/>
              <w:t>роде.</w:t>
            </w:r>
          </w:p>
        </w:tc>
        <w:tc>
          <w:tcPr>
            <w:tcW w:w="2189" w:type="dxa"/>
          </w:tcPr>
          <w:p w:rsidR="00F23DD3" w:rsidRPr="006B5249" w:rsidRDefault="00F23DD3" w:rsidP="00851612">
            <w:pPr>
              <w:pStyle w:val="Default"/>
            </w:pPr>
            <w:r w:rsidRPr="006B5249">
              <w:t>1-я -2-я неделя апреля</w:t>
            </w:r>
          </w:p>
        </w:tc>
        <w:tc>
          <w:tcPr>
            <w:tcW w:w="2380" w:type="dxa"/>
          </w:tcPr>
          <w:p w:rsidR="00F23DD3" w:rsidRPr="006B5249" w:rsidRDefault="00F23DD3" w:rsidP="00851612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851612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851612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trHeight w:val="2250"/>
        </w:trPr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658"/>
            </w:tblGrid>
            <w:tr w:rsidR="00F23DD3" w:rsidRPr="006B5249" w:rsidTr="00BE6304">
              <w:trPr>
                <w:trHeight w:val="452"/>
              </w:trPr>
              <w:tc>
                <w:tcPr>
                  <w:tcW w:w="0" w:type="auto"/>
                </w:tcPr>
                <w:p w:rsidR="00F23DD3" w:rsidRPr="006B5249" w:rsidRDefault="00F23DD3" w:rsidP="00BE6304">
                  <w:pPr>
                    <w:pStyle w:val="Default"/>
                  </w:pPr>
                  <w:r w:rsidRPr="006B5249">
                    <w:t xml:space="preserve">День </w:t>
                  </w:r>
                </w:p>
                <w:p w:rsidR="00F23DD3" w:rsidRPr="006B5249" w:rsidRDefault="00F23DD3" w:rsidP="00BE6304">
                  <w:pPr>
                    <w:pStyle w:val="Default"/>
                  </w:pPr>
                  <w:r w:rsidRPr="006B5249">
                    <w:t xml:space="preserve">космонавтики </w:t>
                  </w:r>
                </w:p>
              </w:tc>
            </w:tr>
          </w:tbl>
          <w:p w:rsidR="00F23DD3" w:rsidRPr="006B5249" w:rsidRDefault="00F23DD3" w:rsidP="00BE6304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BE6304">
            <w:pPr>
              <w:pStyle w:val="Default"/>
              <w:rPr>
                <w:color w:val="111111"/>
                <w:shd w:val="clear" w:color="auto" w:fill="FFFFFF"/>
              </w:rPr>
            </w:pPr>
            <w:r w:rsidRPr="006B5249">
              <w:rPr>
                <w:i/>
                <w:color w:val="111111"/>
                <w:shd w:val="clear" w:color="auto" w:fill="FFFFFF"/>
              </w:rPr>
              <w:t>Люди всегда мечтали взлететь в небо, как птицы. Привязывали крылья, но ни чего не получалось. Прошло много, много лет и люди смогли покорить воздушное пространство. Сначала они поднимались в небо на воздушных шарах, позже стали летать на самолетах и вертолетах, но продолжали мечтать</w:t>
            </w:r>
            <w:r w:rsidRPr="006B5249">
              <w:rPr>
                <w:color w:val="111111"/>
                <w:shd w:val="clear" w:color="auto" w:fill="FFFFFF"/>
              </w:rPr>
              <w:t>. Расширить представления детей о</w:t>
            </w:r>
            <w:r w:rsidRPr="006B5249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  <w:shd w:val="clear" w:color="auto" w:fill="FFFFFF"/>
              </w:rPr>
              <w:t>космических полетах</w:t>
            </w:r>
            <w:r w:rsidRPr="006B5249">
              <w:rPr>
                <w:color w:val="111111"/>
                <w:shd w:val="clear" w:color="auto" w:fill="FFFFFF"/>
              </w:rPr>
              <w:t>; познакомить с российскими учеными, стоявшими у истоков развития русской</w:t>
            </w:r>
            <w:r w:rsidRPr="006B5249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  <w:shd w:val="clear" w:color="auto" w:fill="FFFFFF"/>
              </w:rPr>
              <w:t>космонавтики</w:t>
            </w:r>
            <w:r w:rsidRPr="006B5249">
              <w:rPr>
                <w:color w:val="111111"/>
                <w:shd w:val="clear" w:color="auto" w:fill="FFFFFF"/>
              </w:rPr>
              <w:t>; закрепить знания о том, что первым</w:t>
            </w:r>
            <w:r w:rsidRPr="006B5249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  <w:shd w:val="clear" w:color="auto" w:fill="FFFFFF"/>
              </w:rPr>
              <w:t>космонавтом был – Ю</w:t>
            </w:r>
            <w:r w:rsidRPr="006B5249">
              <w:rPr>
                <w:color w:val="111111"/>
                <w:shd w:val="clear" w:color="auto" w:fill="FFFFFF"/>
              </w:rPr>
              <w:t>. Гагарин.</w:t>
            </w:r>
          </w:p>
          <w:p w:rsidR="00F23DD3" w:rsidRPr="006B5249" w:rsidRDefault="00F23DD3" w:rsidP="00BE6304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BE6304">
            <w:pPr>
              <w:pStyle w:val="Default"/>
            </w:pPr>
            <w:r w:rsidRPr="006B5249">
              <w:t>12 апреля</w:t>
            </w:r>
          </w:p>
        </w:tc>
        <w:tc>
          <w:tcPr>
            <w:tcW w:w="2380" w:type="dxa"/>
          </w:tcPr>
          <w:p w:rsidR="00F23DD3" w:rsidRPr="006B5249" w:rsidRDefault="00F23DD3" w:rsidP="00BE6304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  <w:r w:rsidRPr="006B5249">
              <w:rPr>
                <w:bCs/>
              </w:rPr>
              <w:t>Поэтический вечер « Без – Тукай оныклары»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Познакомить детей с жизнью и творчеством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Габдуллы Тукая</w:t>
            </w:r>
            <w:r w:rsidRPr="006B5249">
              <w:rPr>
                <w:color w:val="111111"/>
              </w:rPr>
              <w:t>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Формировать у детей честность, правдивость, доброту и отзывчивость посредством произведений Г.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Тукая</w:t>
            </w:r>
            <w:r w:rsidRPr="006B5249">
              <w:rPr>
                <w:color w:val="111111"/>
              </w:rPr>
              <w:t>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Учить чувствовать и понимать образный язык стихотворений и сказок.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Посредством произведений Г.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Тукая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color w:val="111111"/>
              </w:rPr>
              <w:t>способствовать воспитанию у детей добрых чувств, интереса и любви к животным, сочувствия попавшим в беду.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Воспитывать умение удивляться красоте родной природы, уважение к татарскому народу, к его быту и традициям, чувство патриотизма, понимание прекрасного.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Развивать эстетическое восприятие и художественный вкус.</w:t>
            </w:r>
          </w:p>
        </w:tc>
        <w:tc>
          <w:tcPr>
            <w:tcW w:w="2189" w:type="dxa"/>
          </w:tcPr>
          <w:p w:rsidR="00F23DD3" w:rsidRPr="006B5249" w:rsidRDefault="00F23DD3" w:rsidP="00BE6304">
            <w:pPr>
              <w:pStyle w:val="Default"/>
            </w:pPr>
            <w:r w:rsidRPr="006B5249">
              <w:t>2-я неделя апреля</w:t>
            </w:r>
          </w:p>
        </w:tc>
        <w:tc>
          <w:tcPr>
            <w:tcW w:w="2380" w:type="dxa"/>
          </w:tcPr>
          <w:p w:rsidR="00F23DD3" w:rsidRPr="006B5249" w:rsidRDefault="00F23DD3" w:rsidP="00BE6304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Воспитатель по обучению тат.яз.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  <w:rPr>
                <w:b/>
              </w:rPr>
            </w:pPr>
            <w:r w:rsidRPr="006B5249">
              <w:rPr>
                <w:b/>
              </w:rPr>
              <w:t>МАЙ</w:t>
            </w:r>
          </w:p>
        </w:tc>
      </w:tr>
      <w:tr w:rsidR="00F23DD3" w:rsidRPr="006B5249" w:rsidTr="006B5249">
        <w:trPr>
          <w:trHeight w:val="1764"/>
        </w:trPr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705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Праздник весны и труда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09"/>
              <w:tblOverlap w:val="never"/>
              <w:tblW w:w="7021" w:type="dxa"/>
              <w:tblLook w:val="0000"/>
            </w:tblPr>
            <w:tblGrid>
              <w:gridCol w:w="7021"/>
            </w:tblGrid>
            <w:tr w:rsidR="00F23DD3" w:rsidRPr="006B5249" w:rsidTr="00F32798">
              <w:trPr>
                <w:trHeight w:val="1843"/>
              </w:trPr>
              <w:tc>
                <w:tcPr>
                  <w:tcW w:w="0" w:type="auto"/>
                </w:tcPr>
                <w:p w:rsidR="00F23DD3" w:rsidRPr="006B5249" w:rsidRDefault="00F23DD3" w:rsidP="00BE630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У Праздника весны и труда богатая история. Когда-то он назывался Днём труда, потом Днём международной солидарности трудящихся. Для простых граждан Российской Федерации он в течение многих десятилетий - Первомай. В настоящее время большая часть россиян использует праздничный день для начала с/х работ на собственных огородах. Весна и труд - два взаимосвязанных понятия в жизни обычного человека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4-я неделя апреля</w:t>
            </w:r>
          </w:p>
        </w:tc>
        <w:tc>
          <w:tcPr>
            <w:tcW w:w="2380" w:type="dxa"/>
          </w:tcPr>
          <w:p w:rsidR="00F23DD3" w:rsidRPr="006B5249" w:rsidRDefault="00F23DD3" w:rsidP="00BE6304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BE6304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590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Победы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widowControl w:val="0"/>
              <w:spacing w:after="0" w:line="206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</w:t>
            </w:r>
          </w:p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Знакомить с памятниками героям Великой Отечественной войны.</w:t>
            </w:r>
          </w:p>
          <w:p w:rsidR="00F23DD3" w:rsidRPr="006B5249" w:rsidRDefault="00F23DD3" w:rsidP="006B5249">
            <w:pPr>
              <w:widowControl w:val="0"/>
              <w:spacing w:after="0" w:line="206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Рассказывать детям о воинских наградах деду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шек, бабушек, родителей.</w:t>
            </w:r>
          </w:p>
          <w:p w:rsidR="00F23DD3" w:rsidRPr="006B5249" w:rsidRDefault="00F23DD3" w:rsidP="008E78B7">
            <w:pPr>
              <w:pStyle w:val="Default"/>
            </w:pPr>
            <w:r w:rsidRPr="006B5249">
              <w:rPr>
                <w:lang w:eastAsia="ru-RU"/>
              </w:rPr>
              <w:t>Рассказывать о преемственности поколе</w:t>
            </w:r>
            <w:r w:rsidRPr="006B5249">
              <w:rPr>
                <w:lang w:eastAsia="ru-RU"/>
              </w:rPr>
              <w:softHyphen/>
              <w:t>ний защитников Родины: от былинных бога</w:t>
            </w:r>
            <w:r w:rsidRPr="006B5249">
              <w:rPr>
                <w:lang w:eastAsia="ru-RU"/>
              </w:rPr>
              <w:softHyphen/>
              <w:t>тырей до героев Великой Отечественной войны.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4-я неделя апреля</w:t>
            </w:r>
          </w:p>
        </w:tc>
        <w:tc>
          <w:tcPr>
            <w:tcW w:w="2380" w:type="dxa"/>
          </w:tcPr>
          <w:p w:rsidR="00F23DD3" w:rsidRPr="006B5249" w:rsidRDefault="00F23DD3" w:rsidP="00BE6304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BE6304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trHeight w:val="1845"/>
        </w:trPr>
        <w:tc>
          <w:tcPr>
            <w:tcW w:w="3099" w:type="dxa"/>
            <w:gridSpan w:val="2"/>
          </w:tcPr>
          <w:p w:rsidR="00F23DD3" w:rsidRPr="006B5249" w:rsidRDefault="00F23DD3" w:rsidP="006B5249">
            <w:pPr>
              <w:widowControl w:val="0"/>
              <w:spacing w:after="0" w:line="21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До свидания, детский сад! Здравствуй, школа! 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widowControl w:val="0"/>
              <w:spacing w:after="0" w:line="197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23DD3" w:rsidRPr="006B5249" w:rsidRDefault="00F23DD3" w:rsidP="006B5249">
            <w:pPr>
              <w:widowControl w:val="0"/>
              <w:spacing w:after="0" w:line="197" w:lineRule="exact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Организовывать все виды детской деятельнос</w:t>
            </w: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F23DD3" w:rsidRPr="006B5249" w:rsidRDefault="00F23DD3" w:rsidP="006B5249">
            <w:pPr>
              <w:spacing w:after="0" w:line="240" w:lineRule="auto"/>
            </w:pPr>
            <w:r w:rsidRPr="006B5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эмоционально положительное отношение к предстоящему поступлению в 1 -й класс.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rPr>
                <w:lang w:eastAsia="ru-RU"/>
              </w:rPr>
              <w:t>3-я-4-я неделя</w:t>
            </w:r>
          </w:p>
        </w:tc>
        <w:tc>
          <w:tcPr>
            <w:tcW w:w="2380" w:type="dxa"/>
          </w:tcPr>
          <w:p w:rsidR="00F23DD3" w:rsidRPr="006B5249" w:rsidRDefault="00F23DD3" w:rsidP="00797B71">
            <w:pPr>
              <w:pStyle w:val="Default"/>
            </w:pPr>
            <w:r w:rsidRPr="006B5249">
              <w:t>Зам.зав по ВМР</w:t>
            </w:r>
          </w:p>
          <w:p w:rsidR="00F23DD3" w:rsidRPr="006B5249" w:rsidRDefault="00F23DD3" w:rsidP="00797B71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Воспитатель по обучению тат.яз.</w:t>
            </w:r>
          </w:p>
          <w:p w:rsidR="00F23DD3" w:rsidRPr="006B5249" w:rsidRDefault="00F23DD3" w:rsidP="00797B71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797B71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  <w:rPr>
                <w:b/>
              </w:rPr>
            </w:pPr>
            <w:r w:rsidRPr="006B5249">
              <w:rPr>
                <w:b/>
              </w:rPr>
              <w:t>ИЮНЬ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FD1C04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6"/>
            </w:tblGrid>
            <w:tr w:rsidR="00F23DD3" w:rsidRPr="006B5249">
              <w:trPr>
                <w:trHeight w:val="464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Международный день </w:t>
                  </w:r>
                  <w:r w:rsidRPr="006B5249">
                    <w:rPr>
                      <w:sz w:val="23"/>
                      <w:szCs w:val="23"/>
                    </w:rPr>
                    <w:t xml:space="preserve">защиты детей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Обогащение представлений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детей о Дне защиты детей</w:t>
            </w:r>
            <w:r w:rsidRPr="006B5249">
              <w:rPr>
                <w:color w:val="111111"/>
              </w:rPr>
              <w:t xml:space="preserve">. Дать детям элементарные знания и представления о 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международном празднике “Дне защиты детей”</w:t>
            </w:r>
            <w:r w:rsidRPr="006B5249">
              <w:rPr>
                <w:color w:val="111111"/>
              </w:rPr>
              <w:t xml:space="preserve">. Создать радостную, 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праздничную</w:t>
            </w:r>
            <w:r w:rsidRPr="006B5249">
              <w:rPr>
                <w:color w:val="111111"/>
              </w:rPr>
              <w:t>, доброжелательную атмосферу.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Развивать доброжелательные отношения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между детьми</w:t>
            </w:r>
            <w:r w:rsidRPr="006B5249">
              <w:rPr>
                <w:color w:val="111111"/>
              </w:rPr>
              <w:t>, память, внимание, речь. Воспитывать желание проявлять творческую инициативу, повышать настроение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детей</w:t>
            </w:r>
            <w:r w:rsidRPr="006B5249">
              <w:rPr>
                <w:color w:val="111111"/>
              </w:rPr>
              <w:t>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1 июня</w:t>
            </w:r>
          </w:p>
        </w:tc>
        <w:tc>
          <w:tcPr>
            <w:tcW w:w="2380" w:type="dxa"/>
          </w:tcPr>
          <w:p w:rsidR="00F23DD3" w:rsidRPr="006B5249" w:rsidRDefault="00F23DD3" w:rsidP="00192C88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192C88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192C88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8E78B7">
            <w:pPr>
              <w:pStyle w:val="Default"/>
            </w:pPr>
            <w:r w:rsidRPr="006B5249">
              <w:rPr>
                <w:bCs/>
              </w:rPr>
              <w:t>Музыкально – поэтическая память «Пушкинские чтения»</w:t>
            </w: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Познакомить детей с творчеством А. С.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Пушкина</w:t>
            </w:r>
            <w:r w:rsidRPr="006B5249">
              <w:rPr>
                <w:color w:val="111111"/>
              </w:rPr>
              <w:t>. Учить слушать внимательно произведения. Уметь сопереживать героям, проверить знание детей сказок поэта. Воспитывать интерес к творчеству А. С.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Пушкина</w:t>
            </w:r>
            <w:r w:rsidRPr="006B5249">
              <w:rPr>
                <w:color w:val="111111"/>
              </w:rPr>
              <w:t>; В игровой форме повторить и закрепить у детей знания о жизни писателя. В игровой форме повторить и закрепить у учащихся знания о содержании сказок А. С.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Пушкина</w:t>
            </w:r>
            <w:r w:rsidRPr="006B5249">
              <w:rPr>
                <w:color w:val="111111"/>
              </w:rPr>
              <w:t>.</w:t>
            </w:r>
          </w:p>
        </w:tc>
        <w:tc>
          <w:tcPr>
            <w:tcW w:w="2189" w:type="dxa"/>
          </w:tcPr>
          <w:p w:rsidR="00F23DD3" w:rsidRPr="006B5249" w:rsidRDefault="00F23DD3" w:rsidP="00192C88">
            <w:pPr>
              <w:pStyle w:val="Default"/>
            </w:pPr>
            <w:r w:rsidRPr="006B5249">
              <w:t>1-я неделя июня</w:t>
            </w:r>
          </w:p>
        </w:tc>
        <w:tc>
          <w:tcPr>
            <w:tcW w:w="2380" w:type="dxa"/>
          </w:tcPr>
          <w:p w:rsidR="00F23DD3" w:rsidRPr="006B5249" w:rsidRDefault="00F23DD3" w:rsidP="00192C88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192C88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192C88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192C88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508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России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День России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– это праздник свободы, мира и добра. Он символизирует единство всего нашего многонационального народа, напоминает, что все несут ответственность за настоящее и будущее нашей Родины.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Формирование у детей представлений о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России как о родной стране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; воспитание чувства любви к родному краю, Родине.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2-я неделя июня</w:t>
            </w:r>
          </w:p>
        </w:tc>
        <w:tc>
          <w:tcPr>
            <w:tcW w:w="2380" w:type="dxa"/>
          </w:tcPr>
          <w:p w:rsidR="00F23DD3" w:rsidRPr="006B5249" w:rsidRDefault="00F23DD3" w:rsidP="00894ED3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894ED3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894ED3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192C88">
            <w:pPr>
              <w:pStyle w:val="Default"/>
            </w:pPr>
            <w:r>
              <w:t>Сабантуй</w:t>
            </w:r>
          </w:p>
        </w:tc>
        <w:tc>
          <w:tcPr>
            <w:tcW w:w="7968" w:type="dxa"/>
          </w:tcPr>
          <w:p w:rsidR="00F23DD3" w:rsidRPr="00DD460B" w:rsidRDefault="00F23DD3" w:rsidP="006B5249">
            <w:pPr>
              <w:spacing w:after="0" w:line="240" w:lineRule="auto"/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460B">
              <w:rPr>
                <w:rFonts w:ascii="Times New Roman" w:hAnsi="Times New Roman"/>
              </w:rPr>
              <w:t xml:space="preserve">Сабантуй – это древний праздник, знаменующий торжества, посвященные весенне-полевым работам. Татарский праздник представляет собой синтез кочевой и оседлой культур, прошедший сложный и длительный путь развития. Он генетически связан с земледельческими праздниками тюркских и финно-угорских народов. В современных условиях праздник «Сабантуй» является общенациональным праздником татар. </w:t>
            </w:r>
            <w:r w:rsidRPr="00DD460B">
              <w:rPr>
                <w:rFonts w:ascii="Times New Roman" w:hAnsi="Times New Roman"/>
              </w:rPr>
              <w:br/>
              <w:t>Название праздника связано с атрибутами весеннего земледельческого праздника, в котором «сабан» является символом «весны», пробуждения природы», «пашни», «плуга», «первой борозды», «сева яровых культур», а «туй» – связан с «празднованием», «торжеством».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3-я неделя июня</w:t>
            </w:r>
          </w:p>
        </w:tc>
        <w:tc>
          <w:tcPr>
            <w:tcW w:w="2380" w:type="dxa"/>
          </w:tcPr>
          <w:p w:rsidR="00F23DD3" w:rsidRPr="006B5249" w:rsidRDefault="00F23DD3" w:rsidP="004E7FA7">
            <w:pPr>
              <w:pStyle w:val="Default"/>
            </w:pPr>
            <w:r w:rsidRPr="006B5249">
              <w:t xml:space="preserve">Музыкальный </w:t>
            </w:r>
          </w:p>
          <w:p w:rsidR="00F23DD3" w:rsidRDefault="00F23DD3" w:rsidP="004E7F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4E7F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ФИЗО</w:t>
            </w:r>
          </w:p>
          <w:p w:rsidR="00F23DD3" w:rsidRPr="006B5249" w:rsidRDefault="00F23DD3" w:rsidP="004E7FA7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4E7FA7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3099" w:type="dxa"/>
            <w:gridSpan w:val="2"/>
          </w:tcPr>
          <w:p w:rsidR="00F23DD3" w:rsidRPr="006B5249" w:rsidRDefault="00F23DD3" w:rsidP="00894ED3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6"/>
            </w:tblGrid>
            <w:tr w:rsidR="00F23DD3" w:rsidRPr="006B5249">
              <w:trPr>
                <w:trHeight w:val="465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Международный день друзей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>Воспитывать справедливое отношение к друг другу, воспитывать доброжелательно отношение к окружающим.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B5249">
              <w:rPr>
                <w:color w:val="111111"/>
              </w:rPr>
              <w:t xml:space="preserve">Развивать у детей способность к сопереживанию, желание прийти друг к другу на помощь в сложной ситуации, развивать социальные чувства. </w:t>
            </w:r>
            <w:r w:rsidRPr="006B5249">
              <w:rPr>
                <w:color w:val="111111"/>
                <w:bdr w:val="none" w:sz="0" w:space="0" w:color="auto" w:frame="1"/>
              </w:rPr>
              <w:t>С</w:t>
            </w:r>
            <w:r w:rsidRPr="006B5249">
              <w:rPr>
                <w:color w:val="111111"/>
              </w:rPr>
              <w:t>пособствовать обучению управлять своими чувствами и эмоциями, расширять представление о дружбе, углублять представление детей о доброте, как едином неотъемлемом качестве человека, обогатить опыт детей действиями и поступками, которые могут порадовать окружающих; обобщить и расширить знания детей о таких понятиях как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i/>
                <w:iCs/>
                <w:color w:val="111111"/>
                <w:bdr w:val="none" w:sz="0" w:space="0" w:color="auto" w:frame="1"/>
              </w:rPr>
              <w:t>«друг»</w:t>
            </w:r>
            <w:r w:rsidRPr="006B5249">
              <w:rPr>
                <w:color w:val="111111"/>
              </w:rPr>
              <w:t>,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i/>
                <w:iCs/>
                <w:color w:val="111111"/>
                <w:bdr w:val="none" w:sz="0" w:space="0" w:color="auto" w:frame="1"/>
              </w:rPr>
              <w:t>«дружба»</w:t>
            </w:r>
            <w:r w:rsidRPr="006B5249">
              <w:rPr>
                <w:color w:val="111111"/>
              </w:rPr>
              <w:t>.актуализация и расширение знаний ребят о</w:t>
            </w:r>
            <w:r w:rsidRPr="006B5249">
              <w:rPr>
                <w:rStyle w:val="apple-converted-space"/>
                <w:color w:val="111111"/>
              </w:rPr>
              <w:t> </w:t>
            </w:r>
            <w:r w:rsidRPr="006B5249">
              <w:rPr>
                <w:rStyle w:val="Strong"/>
                <w:color w:val="111111"/>
                <w:bdr w:val="none" w:sz="0" w:space="0" w:color="auto" w:frame="1"/>
              </w:rPr>
              <w:t>Международном дне друзей</w:t>
            </w:r>
            <w:r w:rsidRPr="006B5249">
              <w:rPr>
                <w:color w:val="111111"/>
              </w:rPr>
              <w:t>;</w:t>
            </w:r>
          </w:p>
          <w:p w:rsidR="00F23DD3" w:rsidRPr="006B5249" w:rsidRDefault="00F23DD3" w:rsidP="006B5249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>
              <w:t>4</w:t>
            </w:r>
            <w:r w:rsidRPr="006B5249">
              <w:t>-я неделя июня</w:t>
            </w:r>
          </w:p>
        </w:tc>
        <w:tc>
          <w:tcPr>
            <w:tcW w:w="2380" w:type="dxa"/>
          </w:tcPr>
          <w:p w:rsidR="00F23DD3" w:rsidRPr="006B5249" w:rsidRDefault="00F23DD3" w:rsidP="00EE560B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EE560B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c>
          <w:tcPr>
            <w:tcW w:w="15636" w:type="dxa"/>
            <w:gridSpan w:val="5"/>
          </w:tcPr>
          <w:p w:rsidR="00F23DD3" w:rsidRPr="006B5249" w:rsidRDefault="00F23DD3" w:rsidP="006B5249">
            <w:pPr>
              <w:pStyle w:val="Default"/>
              <w:jc w:val="center"/>
            </w:pPr>
            <w:r w:rsidRPr="006B5249">
              <w:rPr>
                <w:b/>
              </w:rPr>
              <w:t>ИЮЛЬ</w:t>
            </w:r>
          </w:p>
        </w:tc>
      </w:tr>
      <w:tr w:rsidR="00F23DD3" w:rsidRPr="006B5249" w:rsidTr="006B5249">
        <w:trPr>
          <w:gridBefore w:val="1"/>
          <w:trHeight w:val="559"/>
        </w:trPr>
        <w:tc>
          <w:tcPr>
            <w:tcW w:w="3099" w:type="dxa"/>
          </w:tcPr>
          <w:p w:rsidR="00F23DD3" w:rsidRPr="006B5249" w:rsidRDefault="00F23DD3" w:rsidP="00EE560B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0"/>
            </w:tblGrid>
            <w:tr w:rsidR="00F23DD3" w:rsidRPr="006B5249">
              <w:trPr>
                <w:trHeight w:val="462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Всероссийский день семьи, любви и верности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22"/>
              <w:tblOverlap w:val="never"/>
              <w:tblW w:w="7532" w:type="dxa"/>
              <w:tblLook w:val="0000"/>
            </w:tblPr>
            <w:tblGrid>
              <w:gridCol w:w="7532"/>
            </w:tblGrid>
            <w:tr w:rsidR="00F23DD3" w:rsidRPr="006B5249" w:rsidTr="0099637A">
              <w:trPr>
                <w:trHeight w:val="502"/>
              </w:trPr>
              <w:tc>
                <w:tcPr>
                  <w:tcW w:w="0" w:type="auto"/>
                </w:tcPr>
                <w:p w:rsidR="00F23DD3" w:rsidRPr="0099637A" w:rsidRDefault="00F23DD3" w:rsidP="0099637A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color w:val="111111"/>
                    </w:rPr>
                  </w:pPr>
                  <w:r w:rsidRPr="0099637A">
                    <w:rPr>
                      <w:i/>
                      <w:sz w:val="22"/>
                      <w:szCs w:val="22"/>
                    </w:rPr>
                    <w:t>Всероссийский праздник, получивший название «День семьи, любви и верности», впервые прошёл 8 июля 2008 года. Его организатором стал Фонд социально-культурных инициатив. Праздник стал отмечаться ежегодно.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9637A">
                    <w:rPr>
                      <w:color w:val="111111"/>
                    </w:rPr>
                    <w:t>Воспитать любовь к своей</w:t>
                  </w:r>
                  <w:r w:rsidRPr="0099637A">
                    <w:rPr>
                      <w:rStyle w:val="apple-converted-space"/>
                      <w:color w:val="111111"/>
                    </w:rPr>
                    <w:t> </w:t>
                  </w:r>
                  <w:r w:rsidRPr="0099637A">
                    <w:rPr>
                      <w:rStyle w:val="Strong"/>
                      <w:color w:val="111111"/>
                      <w:bdr w:val="none" w:sz="0" w:space="0" w:color="auto" w:frame="1"/>
                    </w:rPr>
                    <w:t>семье</w:t>
                  </w:r>
                  <w:r w:rsidRPr="0099637A">
                    <w:rPr>
                      <w:rStyle w:val="apple-converted-space"/>
                      <w:color w:val="111111"/>
                    </w:rPr>
                    <w:t> </w:t>
                  </w:r>
                  <w:r w:rsidRPr="0099637A">
                    <w:rPr>
                      <w:color w:val="111111"/>
                    </w:rPr>
                    <w:t xml:space="preserve">и своим родственникам, уважение к </w:t>
                  </w:r>
                  <w:r w:rsidRPr="0099637A">
                    <w:rPr>
                      <w:rStyle w:val="Strong"/>
                      <w:color w:val="111111"/>
                      <w:bdr w:val="none" w:sz="0" w:space="0" w:color="auto" w:frame="1"/>
                    </w:rPr>
                    <w:t>старшим</w:t>
                  </w:r>
                  <w:r w:rsidRPr="0099637A">
                    <w:rPr>
                      <w:color w:val="111111"/>
                    </w:rPr>
                    <w:t>. Познакомить воспитанников с историей происхождения праздника. Воспитывать любовь и уважение к членам</w:t>
                  </w:r>
                  <w:r w:rsidRPr="0099637A">
                    <w:rPr>
                      <w:rStyle w:val="apple-converted-space"/>
                      <w:color w:val="111111"/>
                    </w:rPr>
                    <w:t> </w:t>
                  </w:r>
                  <w:r w:rsidRPr="0099637A">
                    <w:rPr>
                      <w:rStyle w:val="Strong"/>
                      <w:color w:val="111111"/>
                      <w:bdr w:val="none" w:sz="0" w:space="0" w:color="auto" w:frame="1"/>
                    </w:rPr>
                    <w:t>семьи</w:t>
                  </w:r>
                  <w:r w:rsidRPr="0099637A">
                    <w:rPr>
                      <w:color w:val="111111"/>
                    </w:rPr>
                    <w:t>.</w:t>
                  </w:r>
                </w:p>
                <w:p w:rsidR="00F23DD3" w:rsidRPr="006B5249" w:rsidRDefault="00F23DD3" w:rsidP="003A3F46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EE560B">
            <w:pPr>
              <w:pStyle w:val="Default"/>
            </w:pPr>
            <w:r w:rsidRPr="006B5249">
              <w:t>1-я -2-я неделя июля</w:t>
            </w:r>
          </w:p>
        </w:tc>
        <w:tc>
          <w:tcPr>
            <w:tcW w:w="2380" w:type="dxa"/>
          </w:tcPr>
          <w:p w:rsidR="00F23DD3" w:rsidRPr="006B5249" w:rsidRDefault="00F23DD3" w:rsidP="00EE560B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EE560B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gridBefore w:val="1"/>
        </w:trPr>
        <w:tc>
          <w:tcPr>
            <w:tcW w:w="3099" w:type="dxa"/>
          </w:tcPr>
          <w:p w:rsidR="00F23DD3" w:rsidRPr="006B5249" w:rsidRDefault="00F23DD3" w:rsidP="0099637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0"/>
            </w:tblGrid>
            <w:tr w:rsidR="00F23DD3" w:rsidRPr="006B5249">
              <w:trPr>
                <w:trHeight w:val="200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День рисования на асфальте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Как только наступают первые тёплые солнечные дни, и высыхает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асфальт на детской площадке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у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появляется новая интересная забава –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рисование 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цветными мелками на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асфальте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Асфальт под ногами у детей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превращается в альбомный лист необычайно большого размера, на котором нет никаких границ, и есть где разгуляться их фантазиям.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Рисование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цветными мелками на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асфальте – это не то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что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рисовать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карандашами в альбоме, от этого процесса дети получают особое удовольствие. Порой даже кажется, что им неважно, что 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рисовать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так как для них интересен сам процесс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рисования цветными мелками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2-ая-3-я неделя июля</w:t>
            </w:r>
          </w:p>
        </w:tc>
        <w:tc>
          <w:tcPr>
            <w:tcW w:w="2380" w:type="dxa"/>
          </w:tcPr>
          <w:p w:rsidR="00F23DD3" w:rsidRPr="006B5249" w:rsidRDefault="00F23DD3" w:rsidP="003E3A49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3E3A49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gridBefore w:val="1"/>
        </w:trPr>
        <w:tc>
          <w:tcPr>
            <w:tcW w:w="15636" w:type="dxa"/>
            <w:gridSpan w:val="4"/>
          </w:tcPr>
          <w:p w:rsidR="00F23DD3" w:rsidRPr="006B5249" w:rsidRDefault="00F23DD3" w:rsidP="006B5249">
            <w:pPr>
              <w:pStyle w:val="Default"/>
              <w:jc w:val="center"/>
              <w:rPr>
                <w:b/>
              </w:rPr>
            </w:pPr>
            <w:r w:rsidRPr="006B5249">
              <w:rPr>
                <w:b/>
              </w:rPr>
              <w:t>АВГУСТ</w:t>
            </w:r>
          </w:p>
        </w:tc>
      </w:tr>
      <w:tr w:rsidR="00F23DD3" w:rsidRPr="006B5249" w:rsidTr="006B5249">
        <w:trPr>
          <w:gridBefore w:val="1"/>
        </w:trPr>
        <w:tc>
          <w:tcPr>
            <w:tcW w:w="3099" w:type="dxa"/>
          </w:tcPr>
          <w:p w:rsidR="00F23DD3" w:rsidRPr="006B5249" w:rsidRDefault="00F23DD3" w:rsidP="003E3A49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0"/>
            </w:tblGrid>
            <w:tr w:rsidR="00F23DD3" w:rsidRPr="006B5249">
              <w:trPr>
                <w:trHeight w:val="462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Международный день светофора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tbl>
            <w:tblPr>
              <w:tblpPr w:leftFromText="180" w:rightFromText="180" w:vertAnchor="text" w:horzAnchor="margin" w:tblpY="-154"/>
              <w:tblOverlap w:val="never"/>
              <w:tblW w:w="7246" w:type="dxa"/>
              <w:tblLook w:val="0000"/>
            </w:tblPr>
            <w:tblGrid>
              <w:gridCol w:w="7246"/>
            </w:tblGrid>
            <w:tr w:rsidR="00F23DD3" w:rsidRPr="006B5249" w:rsidTr="003E3A49">
              <w:trPr>
                <w:trHeight w:val="1226"/>
              </w:trPr>
              <w:tc>
                <w:tcPr>
                  <w:tcW w:w="0" w:type="auto"/>
                </w:tcPr>
                <w:p w:rsidR="00F23DD3" w:rsidRPr="006B5249" w:rsidRDefault="00F23DD3" w:rsidP="003A3F4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B5249">
                    <w:rPr>
                      <w:sz w:val="22"/>
                      <w:szCs w:val="22"/>
                    </w:rPr>
                    <w:t xml:space="preserve">Международный день светофора ежегодно отмечается 5 августа - в день, когда был установлен первый электрический светофор, предшественник современных устройств. Компактный автоматический регулировщик дорожного движения в городах — светофор избавил человечество от необходимости постоянно дежурить на сложных перекрестках дорог.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3E3A49">
            <w:pPr>
              <w:pStyle w:val="Default"/>
            </w:pPr>
            <w:r w:rsidRPr="006B5249">
              <w:t>1-я  неделя августа</w:t>
            </w:r>
          </w:p>
        </w:tc>
        <w:tc>
          <w:tcPr>
            <w:tcW w:w="2380" w:type="dxa"/>
          </w:tcPr>
          <w:p w:rsidR="00F23DD3" w:rsidRPr="006B5249" w:rsidRDefault="00F23DD3" w:rsidP="003E3A49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3E3A49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gridBefore w:val="1"/>
        </w:trPr>
        <w:tc>
          <w:tcPr>
            <w:tcW w:w="3099" w:type="dxa"/>
          </w:tcPr>
          <w:p w:rsidR="00F23DD3" w:rsidRPr="006B5249" w:rsidRDefault="00F23DD3" w:rsidP="003E3A49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880"/>
            </w:tblGrid>
            <w:tr w:rsidR="00F23DD3" w:rsidRPr="006B5249">
              <w:trPr>
                <w:trHeight w:val="465"/>
              </w:trPr>
              <w:tc>
                <w:tcPr>
                  <w:tcW w:w="0" w:type="auto"/>
                </w:tcPr>
                <w:p w:rsidR="00F23DD3" w:rsidRPr="006B5249" w:rsidRDefault="00F23DD3">
                  <w:pPr>
                    <w:pStyle w:val="Default"/>
                  </w:pPr>
                  <w:r w:rsidRPr="006B5249">
                    <w:t xml:space="preserve">«Прощание с летом. Краски лета» </w:t>
                  </w:r>
                </w:p>
              </w:tc>
            </w:tr>
          </w:tbl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Обобщить представления о лете, расширять знания о развлечениях и играх, в которые можно играть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летом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создать положительный эмоциональный настрой, воспитывать дружеские отношения между детьми, способствовать физическому развитию</w:t>
            </w:r>
            <w:r w:rsidRPr="006B5249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5249">
              <w:rPr>
                <w:rStyle w:val="Strong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развивать мышление, смекалку.</w:t>
            </w: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3-я неделя августа</w:t>
            </w:r>
          </w:p>
        </w:tc>
        <w:tc>
          <w:tcPr>
            <w:tcW w:w="2380" w:type="dxa"/>
          </w:tcPr>
          <w:p w:rsidR="00F23DD3" w:rsidRPr="006B5249" w:rsidRDefault="00F23DD3" w:rsidP="00A9357C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A9357C">
            <w:pPr>
              <w:pStyle w:val="Default"/>
            </w:pPr>
            <w:r w:rsidRPr="006B5249">
              <w:t>групп</w:t>
            </w:r>
          </w:p>
        </w:tc>
      </w:tr>
      <w:tr w:rsidR="00F23DD3" w:rsidRPr="006B5249" w:rsidTr="006B5249">
        <w:trPr>
          <w:gridBefore w:val="1"/>
        </w:trPr>
        <w:tc>
          <w:tcPr>
            <w:tcW w:w="3099" w:type="dxa"/>
          </w:tcPr>
          <w:p w:rsidR="00F23DD3" w:rsidRPr="006B5249" w:rsidRDefault="00F23DD3" w:rsidP="006B5249">
            <w:pPr>
              <w:shd w:val="clear" w:color="auto" w:fill="FFFFFF"/>
              <w:spacing w:before="300" w:after="0" w:line="240" w:lineRule="auto"/>
              <w:outlineLvl w:val="0"/>
              <w:rPr>
                <w:rFonts w:ascii="Times New Roman" w:hAnsi="Times New Roman"/>
                <w:bCs/>
                <w:color w:val="2E2E2E"/>
                <w:kern w:val="36"/>
                <w:sz w:val="24"/>
                <w:szCs w:val="24"/>
                <w:lang w:eastAsia="ru-RU"/>
              </w:rPr>
            </w:pPr>
            <w:r w:rsidRPr="006B5249">
              <w:rPr>
                <w:rFonts w:ascii="Times New Roman" w:hAnsi="Times New Roman"/>
                <w:bCs/>
                <w:color w:val="2E2E2E"/>
                <w:kern w:val="36"/>
                <w:sz w:val="24"/>
                <w:szCs w:val="24"/>
                <w:lang w:eastAsia="ru-RU"/>
              </w:rPr>
              <w:t>День Республики Татарстан</w:t>
            </w:r>
          </w:p>
          <w:p w:rsidR="00F23DD3" w:rsidRPr="006B5249" w:rsidRDefault="00F23DD3" w:rsidP="008E78B7">
            <w:pPr>
              <w:pStyle w:val="Default"/>
            </w:pPr>
          </w:p>
        </w:tc>
        <w:tc>
          <w:tcPr>
            <w:tcW w:w="7968" w:type="dxa"/>
          </w:tcPr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Татарстан – обширный и богатый край. Древняя «земля четырёх рек», ставшая родным домом для представителей сотни различных национальностей. Республика стала образцом добрососедства и культурного взаимодействия двух основных народов – мусульман-татар и христиан-русских. Люди, живущие в республике, недаром любят свою малую родину и гордятся ей.</w:t>
            </w:r>
          </w:p>
          <w:p w:rsidR="00F23DD3" w:rsidRPr="006B5249" w:rsidRDefault="00F23DD3" w:rsidP="008E78B7">
            <w:pPr>
              <w:pStyle w:val="Default"/>
            </w:pPr>
          </w:p>
        </w:tc>
        <w:tc>
          <w:tcPr>
            <w:tcW w:w="2189" w:type="dxa"/>
          </w:tcPr>
          <w:p w:rsidR="00F23DD3" w:rsidRPr="006B5249" w:rsidRDefault="00F23DD3" w:rsidP="008E78B7">
            <w:pPr>
              <w:pStyle w:val="Default"/>
            </w:pPr>
            <w:r w:rsidRPr="006B5249">
              <w:t>4-я неделя августа</w:t>
            </w:r>
          </w:p>
        </w:tc>
        <w:tc>
          <w:tcPr>
            <w:tcW w:w="2380" w:type="dxa"/>
          </w:tcPr>
          <w:p w:rsidR="00F23DD3" w:rsidRPr="006B5249" w:rsidRDefault="00F23DD3" w:rsidP="00A9357C">
            <w:pPr>
              <w:pStyle w:val="Default"/>
            </w:pPr>
            <w:r w:rsidRPr="006B5249">
              <w:t xml:space="preserve">Музыкальный </w:t>
            </w:r>
          </w:p>
          <w:p w:rsidR="00F23DD3" w:rsidRPr="006B5249" w:rsidRDefault="00F23DD3" w:rsidP="006B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24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F23DD3" w:rsidRPr="006B5249" w:rsidRDefault="00F23DD3" w:rsidP="00A9357C">
            <w:pPr>
              <w:pStyle w:val="Default"/>
            </w:pPr>
            <w:r w:rsidRPr="006B5249">
              <w:t xml:space="preserve">Воспитатели </w:t>
            </w:r>
          </w:p>
          <w:p w:rsidR="00F23DD3" w:rsidRPr="006B5249" w:rsidRDefault="00F23DD3" w:rsidP="00A9357C">
            <w:pPr>
              <w:pStyle w:val="Default"/>
            </w:pPr>
            <w:r w:rsidRPr="006B5249">
              <w:t>групп</w:t>
            </w:r>
          </w:p>
        </w:tc>
      </w:tr>
    </w:tbl>
    <w:p w:rsidR="00F23DD3" w:rsidRPr="005514A4" w:rsidRDefault="00F23DD3" w:rsidP="005514A4">
      <w:pPr>
        <w:pStyle w:val="NormalWeb"/>
        <w:shd w:val="clear" w:color="auto" w:fill="FFFFFF"/>
        <w:spacing w:before="0" w:beforeAutospacing="0" w:after="0" w:afterAutospacing="0"/>
      </w:pPr>
    </w:p>
    <w:sectPr w:rsidR="00F23DD3" w:rsidRPr="005514A4" w:rsidSect="00DA41FD">
      <w:footerReference w:type="default" r:id="rId6"/>
      <w:pgSz w:w="16838" w:h="11906" w:orient="landscape"/>
      <w:pgMar w:top="851" w:right="567" w:bottom="851" w:left="851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DD3" w:rsidRDefault="00F23DD3" w:rsidP="00FA2D9B">
      <w:pPr>
        <w:spacing w:after="0" w:line="240" w:lineRule="auto"/>
      </w:pPr>
      <w:r>
        <w:separator/>
      </w:r>
    </w:p>
  </w:endnote>
  <w:endnote w:type="continuationSeparator" w:id="0">
    <w:p w:rsidR="00F23DD3" w:rsidRDefault="00F23DD3" w:rsidP="00FA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DD3" w:rsidRDefault="00F23DD3">
    <w:pPr>
      <w:pStyle w:val="Footer"/>
      <w:jc w:val="right"/>
    </w:pPr>
    <w:fldSimple w:instr=" PAGE   \* MERGEFORMAT ">
      <w:r>
        <w:rPr>
          <w:noProof/>
        </w:rPr>
        <w:t>47</w:t>
      </w:r>
    </w:fldSimple>
  </w:p>
  <w:p w:rsidR="00F23DD3" w:rsidRDefault="00F23D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DD3" w:rsidRDefault="00F23DD3" w:rsidP="00FA2D9B">
      <w:pPr>
        <w:spacing w:after="0" w:line="240" w:lineRule="auto"/>
      </w:pPr>
      <w:r>
        <w:separator/>
      </w:r>
    </w:p>
  </w:footnote>
  <w:footnote w:type="continuationSeparator" w:id="0">
    <w:p w:rsidR="00F23DD3" w:rsidRDefault="00F23DD3" w:rsidP="00FA2D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D9B"/>
    <w:rsid w:val="001138B9"/>
    <w:rsid w:val="0011603E"/>
    <w:rsid w:val="00192C88"/>
    <w:rsid w:val="00227F21"/>
    <w:rsid w:val="00246A40"/>
    <w:rsid w:val="00260404"/>
    <w:rsid w:val="003073BA"/>
    <w:rsid w:val="003A3F46"/>
    <w:rsid w:val="003B4D0C"/>
    <w:rsid w:val="003E3A49"/>
    <w:rsid w:val="00400463"/>
    <w:rsid w:val="00400590"/>
    <w:rsid w:val="00400C1C"/>
    <w:rsid w:val="004C5933"/>
    <w:rsid w:val="004C5AC3"/>
    <w:rsid w:val="004E7FA7"/>
    <w:rsid w:val="005514A4"/>
    <w:rsid w:val="005978AE"/>
    <w:rsid w:val="005B0042"/>
    <w:rsid w:val="00656908"/>
    <w:rsid w:val="00661949"/>
    <w:rsid w:val="006B5249"/>
    <w:rsid w:val="006C4673"/>
    <w:rsid w:val="007154F5"/>
    <w:rsid w:val="00797B71"/>
    <w:rsid w:val="007C03DB"/>
    <w:rsid w:val="007D35FF"/>
    <w:rsid w:val="00851612"/>
    <w:rsid w:val="0087402B"/>
    <w:rsid w:val="00894EAE"/>
    <w:rsid w:val="00894ED3"/>
    <w:rsid w:val="008E78B7"/>
    <w:rsid w:val="00916DFA"/>
    <w:rsid w:val="009522DB"/>
    <w:rsid w:val="00971FC1"/>
    <w:rsid w:val="0099637A"/>
    <w:rsid w:val="009A1168"/>
    <w:rsid w:val="009C67AB"/>
    <w:rsid w:val="009D54EE"/>
    <w:rsid w:val="00A71CAE"/>
    <w:rsid w:val="00A9357C"/>
    <w:rsid w:val="00AC4CEE"/>
    <w:rsid w:val="00AC4E7D"/>
    <w:rsid w:val="00B37AA5"/>
    <w:rsid w:val="00B73AFF"/>
    <w:rsid w:val="00BE6304"/>
    <w:rsid w:val="00DA254C"/>
    <w:rsid w:val="00DA41FD"/>
    <w:rsid w:val="00DD460B"/>
    <w:rsid w:val="00DF4725"/>
    <w:rsid w:val="00E26840"/>
    <w:rsid w:val="00EB13DF"/>
    <w:rsid w:val="00EE560B"/>
    <w:rsid w:val="00F0467A"/>
    <w:rsid w:val="00F23DD3"/>
    <w:rsid w:val="00F32798"/>
    <w:rsid w:val="00F532FE"/>
    <w:rsid w:val="00F572A0"/>
    <w:rsid w:val="00FA2D9B"/>
    <w:rsid w:val="00FA75EC"/>
    <w:rsid w:val="00FC5581"/>
    <w:rsid w:val="00FD1C04"/>
    <w:rsid w:val="00FE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D0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93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357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FA2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2D9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A2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A2D9B"/>
    <w:rPr>
      <w:rFonts w:cs="Times New Roman"/>
    </w:rPr>
  </w:style>
  <w:style w:type="paragraph" w:customStyle="1" w:styleId="Default">
    <w:name w:val="Default"/>
    <w:uiPriority w:val="99"/>
    <w:rsid w:val="00FA2D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FA2D9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B37AA5"/>
    <w:rPr>
      <w:rFonts w:cs="Times New Roman"/>
    </w:rPr>
  </w:style>
  <w:style w:type="paragraph" w:customStyle="1" w:styleId="c16">
    <w:name w:val="c16"/>
    <w:basedOn w:val="Normal"/>
    <w:uiPriority w:val="99"/>
    <w:rsid w:val="009C6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9C67AB"/>
    <w:rPr>
      <w:rFonts w:cs="Times New Roman"/>
    </w:rPr>
  </w:style>
  <w:style w:type="paragraph" w:customStyle="1" w:styleId="c7">
    <w:name w:val="c7"/>
    <w:basedOn w:val="Normal"/>
    <w:uiPriority w:val="99"/>
    <w:rsid w:val="009C6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894E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E37A5"/>
    <w:rPr>
      <w:rFonts w:cs="Times New Roman"/>
      <w:b/>
      <w:bCs/>
    </w:rPr>
  </w:style>
  <w:style w:type="character" w:customStyle="1" w:styleId="7">
    <w:name w:val="Заголовок №7_"/>
    <w:uiPriority w:val="99"/>
    <w:rsid w:val="006C4673"/>
    <w:rPr>
      <w:rFonts w:ascii="MS Reference Sans Serif" w:hAnsi="MS Reference Sans Serif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434</TotalTime>
  <Pages>9</Pages>
  <Words>2777</Words>
  <Characters>15830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User</cp:lastModifiedBy>
  <cp:revision>30</cp:revision>
  <cp:lastPrinted>2021-09-23T05:27:00Z</cp:lastPrinted>
  <dcterms:created xsi:type="dcterms:W3CDTF">2021-08-04T10:06:00Z</dcterms:created>
  <dcterms:modified xsi:type="dcterms:W3CDTF">2021-09-23T05:29:00Z</dcterms:modified>
</cp:coreProperties>
</file>